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AC" w:rsidRPr="009E66F5" w:rsidRDefault="00463CAC">
      <w:pPr>
        <w:jc w:val="center"/>
        <w:rPr>
          <w:b/>
          <w:color w:val="auto"/>
          <w:sz w:val="28"/>
        </w:rPr>
      </w:pPr>
      <w:r w:rsidRPr="009E66F5">
        <w:rPr>
          <w:b/>
          <w:color w:val="auto"/>
          <w:sz w:val="28"/>
        </w:rPr>
        <w:t>Кемеровская область – Кузбасс</w:t>
      </w:r>
    </w:p>
    <w:p w:rsidR="00463CAC" w:rsidRPr="009E66F5" w:rsidRDefault="00463CAC">
      <w:pPr>
        <w:jc w:val="center"/>
        <w:rPr>
          <w:color w:val="auto"/>
          <w:sz w:val="28"/>
        </w:rPr>
      </w:pPr>
      <w:r w:rsidRPr="009E66F5">
        <w:rPr>
          <w:b/>
          <w:color w:val="auto"/>
          <w:sz w:val="28"/>
        </w:rPr>
        <w:t>ТЕРРИТОРИАЛЬНАЯ ИЗБИРАТЕЛЬНАЯ КОМИССИЯ</w:t>
      </w:r>
    </w:p>
    <w:p w:rsidR="00463CAC" w:rsidRPr="009E66F5" w:rsidRDefault="00463CAC">
      <w:pPr>
        <w:jc w:val="center"/>
        <w:rPr>
          <w:b/>
          <w:color w:val="auto"/>
          <w:sz w:val="28"/>
        </w:rPr>
      </w:pPr>
      <w:r w:rsidRPr="009E66F5">
        <w:rPr>
          <w:b/>
          <w:color w:val="auto"/>
          <w:sz w:val="28"/>
        </w:rPr>
        <w:t>ЦЕНТРАЛЬНОГО РАЙОНА</w:t>
      </w:r>
    </w:p>
    <w:p w:rsidR="00463CAC" w:rsidRPr="009E66F5" w:rsidRDefault="00463CAC">
      <w:pPr>
        <w:jc w:val="center"/>
        <w:rPr>
          <w:b/>
          <w:color w:val="auto"/>
          <w:sz w:val="28"/>
        </w:rPr>
      </w:pPr>
      <w:r w:rsidRPr="009E66F5">
        <w:rPr>
          <w:b/>
          <w:color w:val="auto"/>
          <w:sz w:val="28"/>
        </w:rPr>
        <w:t>НОВОКУЗНЕЦКОГО ГОРОДСКОГО ОКРУГА</w:t>
      </w:r>
    </w:p>
    <w:p w:rsidR="00463CAC" w:rsidRPr="009E66F5" w:rsidRDefault="00463CAC">
      <w:pPr>
        <w:jc w:val="center"/>
        <w:rPr>
          <w:b/>
          <w:color w:val="auto"/>
          <w:sz w:val="26"/>
        </w:rPr>
      </w:pPr>
    </w:p>
    <w:p w:rsidR="00463CAC" w:rsidRPr="009E66F5" w:rsidRDefault="00463CAC">
      <w:pPr>
        <w:jc w:val="center"/>
        <w:rPr>
          <w:b/>
          <w:color w:val="auto"/>
          <w:sz w:val="26"/>
        </w:rPr>
      </w:pPr>
    </w:p>
    <w:p w:rsidR="00463CAC" w:rsidRPr="009E66F5" w:rsidRDefault="00463CAC">
      <w:pPr>
        <w:jc w:val="center"/>
        <w:rPr>
          <w:b/>
          <w:color w:val="auto"/>
          <w:spacing w:val="60"/>
          <w:sz w:val="26"/>
        </w:rPr>
      </w:pPr>
      <w:r w:rsidRPr="009E66F5">
        <w:rPr>
          <w:b/>
          <w:color w:val="auto"/>
          <w:spacing w:val="60"/>
          <w:sz w:val="26"/>
        </w:rPr>
        <w:t>РЕШЕНИЕ</w:t>
      </w:r>
    </w:p>
    <w:tbl>
      <w:tblPr>
        <w:tblW w:w="0" w:type="auto"/>
        <w:jc w:val="center"/>
        <w:tblLayout w:type="fixed"/>
        <w:tblLook w:val="00A0"/>
      </w:tblPr>
      <w:tblGrid>
        <w:gridCol w:w="2904"/>
        <w:gridCol w:w="5067"/>
        <w:gridCol w:w="1248"/>
      </w:tblGrid>
      <w:tr w:rsidR="00463CAC" w:rsidRPr="009E66F5" w:rsidTr="009710D4">
        <w:trPr>
          <w:jc w:val="center"/>
        </w:trPr>
        <w:tc>
          <w:tcPr>
            <w:tcW w:w="290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63CAC" w:rsidRPr="009E66F5" w:rsidRDefault="00463CAC">
            <w:pPr>
              <w:ind w:left="-176" w:firstLine="142"/>
              <w:rPr>
                <w:color w:val="auto"/>
                <w:sz w:val="26"/>
              </w:rPr>
            </w:pPr>
            <w:r w:rsidRPr="009E66F5">
              <w:rPr>
                <w:color w:val="auto"/>
                <w:sz w:val="26"/>
              </w:rPr>
              <w:t>1 июля 2026 год</w:t>
            </w:r>
          </w:p>
        </w:tc>
        <w:tc>
          <w:tcPr>
            <w:tcW w:w="5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63CAC" w:rsidRPr="009E66F5" w:rsidRDefault="00463CAC">
            <w:pPr>
              <w:jc w:val="center"/>
              <w:rPr>
                <w:color w:val="auto"/>
                <w:sz w:val="26"/>
              </w:rPr>
            </w:pPr>
          </w:p>
        </w:tc>
        <w:tc>
          <w:tcPr>
            <w:tcW w:w="1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63CAC" w:rsidRPr="009E66F5" w:rsidRDefault="00463CAC" w:rsidP="009E66F5">
            <w:pPr>
              <w:jc w:val="right"/>
              <w:rPr>
                <w:color w:val="auto"/>
                <w:sz w:val="26"/>
                <w:lang w:val="en-US"/>
              </w:rPr>
            </w:pPr>
            <w:r w:rsidRPr="009E66F5">
              <w:rPr>
                <w:color w:val="auto"/>
                <w:sz w:val="26"/>
              </w:rPr>
              <w:t>№</w:t>
            </w:r>
            <w:r w:rsidRPr="009E66F5">
              <w:rPr>
                <w:color w:val="auto"/>
                <w:sz w:val="26"/>
                <w:lang w:val="en-US"/>
              </w:rPr>
              <w:t xml:space="preserve"> 11/44</w:t>
            </w:r>
          </w:p>
        </w:tc>
      </w:tr>
      <w:tr w:rsidR="00463CAC" w:rsidRPr="009E66F5">
        <w:trPr>
          <w:trHeight w:val="427"/>
          <w:jc w:val="center"/>
        </w:trPr>
        <w:tc>
          <w:tcPr>
            <w:tcW w:w="921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CAC" w:rsidRPr="009E66F5" w:rsidRDefault="00463CAC">
            <w:pPr>
              <w:spacing w:line="276" w:lineRule="auto"/>
              <w:jc w:val="center"/>
              <w:rPr>
                <w:color w:val="auto"/>
                <w:sz w:val="26"/>
              </w:rPr>
            </w:pPr>
            <w:r w:rsidRPr="009E66F5">
              <w:rPr>
                <w:color w:val="auto"/>
                <w:sz w:val="26"/>
              </w:rPr>
              <w:t>Новокузнецкий городской округ</w:t>
            </w:r>
          </w:p>
          <w:p w:rsidR="00463CAC" w:rsidRPr="009E66F5" w:rsidRDefault="00463CAC">
            <w:pPr>
              <w:spacing w:line="276" w:lineRule="auto"/>
              <w:jc w:val="center"/>
              <w:rPr>
                <w:color w:val="auto"/>
                <w:sz w:val="26"/>
              </w:rPr>
            </w:pPr>
          </w:p>
        </w:tc>
      </w:tr>
    </w:tbl>
    <w:p w:rsidR="00463CAC" w:rsidRPr="009E66F5" w:rsidRDefault="00463CAC">
      <w:pPr>
        <w:jc w:val="center"/>
        <w:rPr>
          <w:color w:val="auto"/>
          <w:sz w:val="28"/>
        </w:rPr>
      </w:pPr>
    </w:p>
    <w:p w:rsidR="00463CAC" w:rsidRPr="009E66F5" w:rsidRDefault="00463CAC">
      <w:pPr>
        <w:pStyle w:val="BodyTextIndent2"/>
        <w:spacing w:after="0" w:line="240" w:lineRule="auto"/>
        <w:ind w:left="0" w:right="2"/>
        <w:jc w:val="center"/>
        <w:rPr>
          <w:b/>
          <w:color w:val="auto"/>
          <w:sz w:val="28"/>
        </w:rPr>
      </w:pPr>
      <w:r w:rsidRPr="009E66F5">
        <w:rPr>
          <w:b/>
          <w:color w:val="auto"/>
          <w:sz w:val="28"/>
        </w:rPr>
        <w:t>Об утверждении образцов заполнения подписных листов</w:t>
      </w:r>
      <w:r w:rsidRPr="009E66F5">
        <w:rPr>
          <w:b/>
          <w:color w:val="auto"/>
          <w:sz w:val="28"/>
        </w:rPr>
        <w:br/>
        <w:t xml:space="preserve">на выборах депутатов Новокузнецкого городского Совета народных депутатов седьмого созыва </w:t>
      </w:r>
    </w:p>
    <w:p w:rsidR="00463CAC" w:rsidRPr="009E66F5" w:rsidRDefault="00463CAC">
      <w:pPr>
        <w:jc w:val="both"/>
        <w:rPr>
          <w:color w:val="auto"/>
          <w:sz w:val="24"/>
        </w:rPr>
      </w:pPr>
    </w:p>
    <w:p w:rsidR="00463CAC" w:rsidRPr="009E66F5" w:rsidRDefault="00463CAC">
      <w:pPr>
        <w:jc w:val="both"/>
        <w:rPr>
          <w:color w:val="auto"/>
          <w:sz w:val="24"/>
        </w:rPr>
      </w:pPr>
    </w:p>
    <w:p w:rsidR="00463CAC" w:rsidRPr="009E66F5" w:rsidRDefault="00463CAC">
      <w:pPr>
        <w:ind w:firstLine="709"/>
        <w:jc w:val="both"/>
        <w:rPr>
          <w:color w:val="auto"/>
          <w:sz w:val="28"/>
        </w:rPr>
      </w:pPr>
      <w:r w:rsidRPr="009E66F5">
        <w:rPr>
          <w:color w:val="auto"/>
          <w:sz w:val="28"/>
        </w:rPr>
        <w:t>В соответствии с п. 8.1 ст.37 Федерального закона от 12.06.2002 № 67–ФЗ «Об основных гарантиях избирательных прав и права на участие в референдуме граждан Российской Федерации» и п. 1-1 ст. 27 Закона Кемеровской области от 30.05.2011 № 54-ОЗ «О выборах в органы местного самоуправления в Кемеровской области – Кузбассе» территориальная избирательная комиссия Центрального района Новокузнецкого городского округа</w:t>
      </w:r>
    </w:p>
    <w:p w:rsidR="00463CAC" w:rsidRPr="009E66F5" w:rsidRDefault="00463CAC">
      <w:pPr>
        <w:ind w:firstLine="709"/>
        <w:jc w:val="both"/>
        <w:rPr>
          <w:color w:val="auto"/>
          <w:sz w:val="28"/>
        </w:rPr>
      </w:pPr>
      <w:r w:rsidRPr="009E66F5">
        <w:rPr>
          <w:color w:val="auto"/>
          <w:sz w:val="28"/>
        </w:rPr>
        <w:t>Р Е Ш И Л А:</w:t>
      </w:r>
    </w:p>
    <w:p w:rsidR="00463CAC" w:rsidRPr="009E66F5" w:rsidRDefault="00463CAC" w:rsidP="00054398">
      <w:pPr>
        <w:pStyle w:val="ListParagraph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auto"/>
          <w:sz w:val="28"/>
        </w:rPr>
      </w:pPr>
      <w:r w:rsidRPr="009E66F5">
        <w:rPr>
          <w:rStyle w:val="1"/>
          <w:color w:val="auto"/>
          <w:sz w:val="28"/>
        </w:rPr>
        <w:t>Утвердить образцы заполнения подписного листа для сбора подписей избирателей в поддержку выдвижения единого списка кандидатов, выдвинутого избирательным объединением в части, касающейся указания наименования представительного органа муниципального образования, наименования избирательного округа на выборах депутатов Новокузнецкого городского Совета народных депутатов седьмого созыва (Приложение 1).</w:t>
      </w:r>
    </w:p>
    <w:p w:rsidR="00463CAC" w:rsidRPr="009E66F5" w:rsidRDefault="00463CAC" w:rsidP="00054398">
      <w:pPr>
        <w:pStyle w:val="ListParagraph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auto"/>
          <w:sz w:val="28"/>
        </w:rPr>
      </w:pPr>
      <w:r w:rsidRPr="009E66F5">
        <w:rPr>
          <w:rStyle w:val="1"/>
          <w:color w:val="auto"/>
          <w:sz w:val="28"/>
        </w:rPr>
        <w:t>Утвердить образцы заполнения подписного листа для сбора подписей избирателей в поддержку выдвижения кандидата выдвинутого избирательным объединением по одномандатному избирательному округу в части, касающейся указания наименования представительного органа муниципального образования, наименования и номера избирательно</w:t>
      </w:r>
      <w:bookmarkStart w:id="0" w:name="_GoBack"/>
      <w:bookmarkEnd w:id="0"/>
      <w:r w:rsidRPr="009E66F5">
        <w:rPr>
          <w:rStyle w:val="1"/>
          <w:color w:val="auto"/>
          <w:sz w:val="28"/>
        </w:rPr>
        <w:t>го округа на выборах депутатов Новокузнецкого городского Совета народных депутатов седьмого созыва (Приложения 2-19).</w:t>
      </w:r>
    </w:p>
    <w:p w:rsidR="00463CAC" w:rsidRPr="009E66F5" w:rsidRDefault="00463CAC" w:rsidP="00054398">
      <w:pPr>
        <w:pStyle w:val="ListParagraph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auto"/>
          <w:sz w:val="28"/>
        </w:rPr>
      </w:pPr>
      <w:r w:rsidRPr="009E66F5">
        <w:rPr>
          <w:rStyle w:val="1"/>
          <w:color w:val="auto"/>
          <w:sz w:val="28"/>
        </w:rPr>
        <w:t>Утвердить образцы заполнения подписного листа для сбора подписей избирателей в поддержку самовыдвижения кандидата в депутаты Новокузнецкого городского Совета народных депутатов седьмого созыва по одномандатному избирательному округу в части, касающейся указания наименования представительного органа муниципального образования, наименования и номера избирательного округа на выборах депутатов Новокузнецкого городского Совета народных депутатов седьмого созыва (Приложения 20-37).</w:t>
      </w:r>
    </w:p>
    <w:p w:rsidR="00463CAC" w:rsidRPr="009E66F5" w:rsidRDefault="00463CAC" w:rsidP="00054398">
      <w:pPr>
        <w:pStyle w:val="ListParagraph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auto"/>
          <w:sz w:val="28"/>
        </w:rPr>
      </w:pPr>
      <w:r w:rsidRPr="009E66F5">
        <w:rPr>
          <w:color w:val="auto"/>
          <w:sz w:val="28"/>
        </w:rPr>
        <w:t>Направить настоящее решение в Избирательную комиссию Кемеровской области – Кузбасса для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:rsidR="00463CAC" w:rsidRPr="009E66F5" w:rsidRDefault="00463CAC" w:rsidP="00054398">
      <w:pPr>
        <w:pStyle w:val="ListParagraph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auto"/>
          <w:sz w:val="28"/>
        </w:rPr>
      </w:pPr>
      <w:r w:rsidRPr="009E66F5">
        <w:rPr>
          <w:color w:val="auto"/>
          <w:sz w:val="28"/>
        </w:rPr>
        <w:t>Контроль за исполнением настоящего решения возложить на секретаря территориальной избирательной комиссии Центрального района Новокузнецкого городского округа А. А. Асташкину.</w:t>
      </w:r>
    </w:p>
    <w:p w:rsidR="00463CAC" w:rsidRPr="009E66F5" w:rsidRDefault="00463CAC">
      <w:pPr>
        <w:pStyle w:val="BodyTextIndent2"/>
        <w:spacing w:after="0" w:line="240" w:lineRule="auto"/>
        <w:jc w:val="both"/>
        <w:rPr>
          <w:b/>
          <w:color w:val="auto"/>
          <w:sz w:val="24"/>
        </w:rPr>
      </w:pPr>
    </w:p>
    <w:p w:rsidR="00463CAC" w:rsidRPr="009E66F5" w:rsidRDefault="00463CAC">
      <w:pPr>
        <w:pStyle w:val="BodyTextIndent2"/>
        <w:spacing w:after="0" w:line="240" w:lineRule="auto"/>
        <w:ind w:left="0"/>
        <w:jc w:val="both"/>
        <w:rPr>
          <w:b/>
          <w:color w:val="auto"/>
          <w:sz w:val="24"/>
        </w:rPr>
      </w:pPr>
    </w:p>
    <w:p w:rsidR="00463CAC" w:rsidRPr="009E66F5" w:rsidRDefault="00463CAC">
      <w:pPr>
        <w:pStyle w:val="BodyTextIndent2"/>
        <w:spacing w:after="0" w:line="240" w:lineRule="auto"/>
        <w:ind w:left="0"/>
        <w:jc w:val="both"/>
        <w:rPr>
          <w:b/>
          <w:color w:val="auto"/>
          <w:sz w:val="24"/>
        </w:rPr>
      </w:pPr>
    </w:p>
    <w:p w:rsidR="00463CAC" w:rsidRPr="009E66F5" w:rsidRDefault="00463CAC">
      <w:pPr>
        <w:jc w:val="both"/>
        <w:rPr>
          <w:color w:val="auto"/>
          <w:sz w:val="28"/>
        </w:rPr>
      </w:pPr>
      <w:r w:rsidRPr="009E66F5">
        <w:rPr>
          <w:color w:val="auto"/>
          <w:sz w:val="28"/>
        </w:rPr>
        <w:t>Председатель территориальной</w:t>
      </w:r>
    </w:p>
    <w:p w:rsidR="00463CAC" w:rsidRPr="009E66F5" w:rsidRDefault="00463CAC">
      <w:pPr>
        <w:jc w:val="both"/>
        <w:rPr>
          <w:color w:val="auto"/>
          <w:sz w:val="28"/>
        </w:rPr>
      </w:pPr>
      <w:r w:rsidRPr="009E66F5">
        <w:rPr>
          <w:color w:val="auto"/>
          <w:sz w:val="28"/>
        </w:rPr>
        <w:t xml:space="preserve">избирательной комиссии </w:t>
      </w:r>
      <w:r w:rsidRPr="009E66F5">
        <w:rPr>
          <w:color w:val="auto"/>
          <w:sz w:val="28"/>
        </w:rPr>
        <w:tab/>
      </w:r>
      <w:r w:rsidRPr="009E66F5">
        <w:rPr>
          <w:color w:val="auto"/>
          <w:sz w:val="28"/>
        </w:rPr>
        <w:tab/>
      </w:r>
      <w:r w:rsidRPr="009E66F5">
        <w:rPr>
          <w:color w:val="auto"/>
          <w:sz w:val="28"/>
        </w:rPr>
        <w:tab/>
      </w:r>
      <w:r w:rsidRPr="009E66F5">
        <w:rPr>
          <w:color w:val="auto"/>
          <w:sz w:val="28"/>
        </w:rPr>
        <w:tab/>
      </w:r>
      <w:r w:rsidRPr="009E66F5">
        <w:rPr>
          <w:color w:val="auto"/>
          <w:sz w:val="28"/>
        </w:rPr>
        <w:tab/>
      </w:r>
      <w:r w:rsidRPr="009E66F5">
        <w:rPr>
          <w:color w:val="auto"/>
          <w:sz w:val="28"/>
        </w:rPr>
        <w:tab/>
        <w:t>Е.С. Романова</w:t>
      </w:r>
    </w:p>
    <w:p w:rsidR="00463CAC" w:rsidRPr="009E66F5" w:rsidRDefault="00463CAC">
      <w:pPr>
        <w:jc w:val="both"/>
        <w:rPr>
          <w:color w:val="auto"/>
          <w:sz w:val="28"/>
        </w:rPr>
      </w:pPr>
    </w:p>
    <w:p w:rsidR="00463CAC" w:rsidRPr="009E66F5" w:rsidRDefault="00463CAC">
      <w:pPr>
        <w:jc w:val="both"/>
        <w:rPr>
          <w:color w:val="auto"/>
          <w:sz w:val="28"/>
        </w:rPr>
      </w:pPr>
      <w:r w:rsidRPr="009E66F5">
        <w:rPr>
          <w:color w:val="auto"/>
          <w:sz w:val="28"/>
        </w:rPr>
        <w:t xml:space="preserve">Секретарь территориальной </w:t>
      </w:r>
    </w:p>
    <w:p w:rsidR="00463CAC" w:rsidRPr="009E66F5" w:rsidRDefault="00463CAC">
      <w:pPr>
        <w:rPr>
          <w:color w:val="auto"/>
        </w:rPr>
      </w:pPr>
      <w:r w:rsidRPr="009E66F5">
        <w:rPr>
          <w:color w:val="auto"/>
          <w:sz w:val="28"/>
        </w:rPr>
        <w:t xml:space="preserve">избирательной комиссии </w:t>
      </w:r>
      <w:r w:rsidRPr="009E66F5">
        <w:rPr>
          <w:color w:val="auto"/>
          <w:sz w:val="28"/>
        </w:rPr>
        <w:tab/>
      </w:r>
      <w:r w:rsidRPr="009E66F5">
        <w:rPr>
          <w:color w:val="auto"/>
          <w:sz w:val="28"/>
        </w:rPr>
        <w:tab/>
      </w:r>
      <w:r w:rsidRPr="009E66F5">
        <w:rPr>
          <w:color w:val="auto"/>
          <w:sz w:val="28"/>
        </w:rPr>
        <w:tab/>
      </w:r>
      <w:r w:rsidRPr="009E66F5">
        <w:rPr>
          <w:color w:val="auto"/>
          <w:sz w:val="28"/>
        </w:rPr>
        <w:tab/>
      </w:r>
      <w:r w:rsidRPr="009E66F5">
        <w:rPr>
          <w:color w:val="auto"/>
          <w:sz w:val="28"/>
        </w:rPr>
        <w:tab/>
      </w:r>
      <w:r w:rsidRPr="009E66F5">
        <w:rPr>
          <w:color w:val="auto"/>
          <w:sz w:val="28"/>
        </w:rPr>
        <w:tab/>
        <w:t>А.А. Асташкина</w:t>
      </w:r>
    </w:p>
    <w:p w:rsidR="00463CAC" w:rsidRPr="009E66F5" w:rsidRDefault="00463CAC">
      <w:pPr>
        <w:rPr>
          <w:color w:val="auto"/>
        </w:rPr>
        <w:sectPr w:rsidR="00463CAC" w:rsidRPr="009E66F5">
          <w:footerReference w:type="even" r:id="rId7"/>
          <w:footerReference w:type="default" r:id="rId8"/>
          <w:pgSz w:w="11906" w:h="16838"/>
          <w:pgMar w:top="992" w:right="848" w:bottom="1389" w:left="1276" w:header="709" w:footer="709" w:gutter="0"/>
          <w:cols w:space="720"/>
          <w:titlePg/>
        </w:sectPr>
      </w:pPr>
    </w:p>
    <w:p w:rsidR="00463CAC" w:rsidRPr="009E66F5" w:rsidRDefault="00463CAC">
      <w:pPr>
        <w:ind w:left="9780"/>
        <w:jc w:val="center"/>
        <w:rPr>
          <w:color w:val="auto"/>
        </w:rPr>
      </w:pPr>
      <w:r w:rsidRPr="009E66F5">
        <w:rPr>
          <w:color w:val="auto"/>
        </w:rPr>
        <w:t>Приложение 1</w:t>
      </w:r>
    </w:p>
    <w:p w:rsidR="00463CAC" w:rsidRPr="009E66F5" w:rsidRDefault="00463CAC">
      <w:pPr>
        <w:ind w:left="9780"/>
        <w:jc w:val="center"/>
        <w:rPr>
          <w:color w:val="auto"/>
        </w:rPr>
      </w:pPr>
      <w:r w:rsidRPr="009E66F5">
        <w:rPr>
          <w:color w:val="auto"/>
        </w:rPr>
        <w:t xml:space="preserve">к решению ТИК Центрального района </w:t>
      </w:r>
    </w:p>
    <w:p w:rsidR="00463CAC" w:rsidRPr="009E66F5" w:rsidRDefault="00463CAC">
      <w:pPr>
        <w:ind w:left="9780"/>
        <w:jc w:val="center"/>
        <w:rPr>
          <w:color w:val="auto"/>
        </w:rPr>
      </w:pPr>
      <w:r w:rsidRPr="009E66F5">
        <w:rPr>
          <w:color w:val="auto"/>
        </w:rPr>
        <w:t>Новокузнецкого городского округа</w:t>
      </w:r>
    </w:p>
    <w:p w:rsidR="00463CAC" w:rsidRPr="009E66F5" w:rsidRDefault="00463CAC">
      <w:pPr>
        <w:pStyle w:val="BodyTextIndent2"/>
        <w:spacing w:after="0" w:line="240" w:lineRule="auto"/>
        <w:ind w:left="9780"/>
        <w:jc w:val="center"/>
        <w:rPr>
          <w:b/>
          <w:color w:val="auto"/>
          <w:sz w:val="24"/>
          <w:lang w:val="en-US"/>
        </w:rPr>
      </w:pPr>
      <w:r w:rsidRPr="009E66F5">
        <w:rPr>
          <w:color w:val="auto"/>
        </w:rPr>
        <w:t xml:space="preserve">от </w:t>
      </w:r>
      <w:r w:rsidRPr="009E66F5">
        <w:rPr>
          <w:color w:val="auto"/>
          <w:lang w:val="en-US"/>
        </w:rPr>
        <w:t>01</w:t>
      </w:r>
      <w:r w:rsidRPr="009E66F5">
        <w:rPr>
          <w:color w:val="auto"/>
        </w:rPr>
        <w:t>.</w:t>
      </w:r>
      <w:r w:rsidRPr="009E66F5">
        <w:rPr>
          <w:color w:val="auto"/>
          <w:lang w:val="en-US"/>
        </w:rPr>
        <w:t>0</w:t>
      </w:r>
      <w:r w:rsidRPr="009E66F5">
        <w:rPr>
          <w:color w:val="auto"/>
        </w:rPr>
        <w:t>7.</w:t>
      </w:r>
      <w:r w:rsidRPr="009E66F5">
        <w:rPr>
          <w:color w:val="auto"/>
          <w:lang w:val="en-US"/>
        </w:rPr>
        <w:t>2026</w:t>
      </w:r>
      <w:r w:rsidRPr="009E66F5">
        <w:rPr>
          <w:color w:val="auto"/>
        </w:rPr>
        <w:t xml:space="preserve">  № </w:t>
      </w:r>
      <w:r w:rsidRPr="009E66F5">
        <w:rPr>
          <w:color w:val="auto"/>
          <w:lang w:val="en-US"/>
        </w:rPr>
        <w:t>11/44</w:t>
      </w:r>
    </w:p>
    <w:p w:rsidR="00463CAC" w:rsidRPr="009E66F5" w:rsidRDefault="00463CAC">
      <w:pPr>
        <w:pStyle w:val="BodyTextIndent2"/>
        <w:spacing w:after="0" w:line="240" w:lineRule="auto"/>
        <w:ind w:left="0"/>
        <w:jc w:val="both"/>
        <w:rPr>
          <w:b/>
          <w:color w:val="auto"/>
          <w:sz w:val="24"/>
        </w:rPr>
      </w:pPr>
    </w:p>
    <w:p w:rsidR="00463CAC" w:rsidRPr="009E66F5" w:rsidRDefault="00463CAC">
      <w:pPr>
        <w:pStyle w:val="ConsPlusNormal"/>
        <w:jc w:val="center"/>
      </w:pPr>
      <w:r w:rsidRPr="009E66F5">
        <w:t>ПОДПИСНОЙ ЛИСТ</w:t>
      </w:r>
    </w:p>
    <w:p w:rsidR="00463CAC" w:rsidRPr="009E66F5" w:rsidRDefault="00463CAC">
      <w:pPr>
        <w:pStyle w:val="ConsPlusNormal"/>
        <w:jc w:val="center"/>
      </w:pPr>
      <w:r w:rsidRPr="009E66F5">
        <w:t>Выборы депутатов Новокузнецкого городского Совета народных депутатов</w:t>
      </w:r>
    </w:p>
    <w:p w:rsidR="00463CAC" w:rsidRPr="009E66F5" w:rsidRDefault="00463CAC">
      <w:pPr>
        <w:pStyle w:val="ConsPlusNormal"/>
        <w:jc w:val="center"/>
      </w:pPr>
      <w:r w:rsidRPr="009E66F5">
        <w:t>20 сентября 2026 года</w:t>
      </w:r>
    </w:p>
    <w:p w:rsidR="00463CAC" w:rsidRPr="009E66F5" w:rsidRDefault="00463CAC">
      <w:pPr>
        <w:spacing w:before="90" w:after="90"/>
        <w:ind w:left="180"/>
        <w:jc w:val="both"/>
        <w:rPr>
          <w:color w:val="auto"/>
        </w:rPr>
      </w:pPr>
      <w:r w:rsidRPr="009E66F5">
        <w:rPr>
          <w:color w:val="auto"/>
        </w:rPr>
        <w:t> </w:t>
      </w:r>
    </w:p>
    <w:p w:rsidR="00463CAC" w:rsidRPr="009E66F5" w:rsidRDefault="00463CAC" w:rsidP="00236DAA">
      <w:pPr>
        <w:spacing w:before="90"/>
        <w:ind w:left="142"/>
        <w:jc w:val="both"/>
        <w:rPr>
          <w:color w:val="auto"/>
        </w:rPr>
      </w:pPr>
      <w:r w:rsidRPr="009E66F5">
        <w:rPr>
          <w:color w:val="auto"/>
          <w:sz w:val="24"/>
        </w:rPr>
        <w:t xml:space="preserve">        Мы, нижеподписавшиеся, поддерживаем выдвижение единого списка кандидатов в депутаты Новокузнецкого городского Совета народных депутатов от избирательного объединения</w:t>
      </w:r>
      <w:r w:rsidRPr="009E66F5">
        <w:rPr>
          <w:color w:val="auto"/>
        </w:rPr>
        <w:t> ___________________________________________________________________________________________________________,</w:t>
      </w:r>
    </w:p>
    <w:p w:rsidR="00463CAC" w:rsidRPr="009E66F5" w:rsidRDefault="00463CAC">
      <w:pPr>
        <w:spacing w:after="90"/>
        <w:ind w:left="7267"/>
        <w:rPr>
          <w:color w:val="auto"/>
        </w:rPr>
      </w:pPr>
      <w:r w:rsidRPr="009E66F5">
        <w:rPr>
          <w:color w:val="auto"/>
          <w:sz w:val="17"/>
        </w:rPr>
        <w:t>(наименование избирательного объединения)</w:t>
      </w:r>
      <w:r w:rsidRPr="009E66F5">
        <w:rPr>
          <w:color w:val="auto"/>
          <w:sz w:val="17"/>
          <w:vertAlign w:val="superscript"/>
        </w:rPr>
        <w:t>1</w:t>
      </w:r>
    </w:p>
    <w:p w:rsidR="00463CAC" w:rsidRPr="009E66F5" w:rsidRDefault="00463CAC">
      <w:pPr>
        <w:ind w:left="180"/>
        <w:jc w:val="both"/>
        <w:rPr>
          <w:color w:val="auto"/>
        </w:rPr>
      </w:pPr>
      <w:r w:rsidRPr="009E66F5">
        <w:rPr>
          <w:color w:val="auto"/>
          <w:sz w:val="24"/>
        </w:rPr>
        <w:t>во главе которого находятся:</w:t>
      </w:r>
      <w:r w:rsidRPr="009E66F5">
        <w:rPr>
          <w:color w:val="auto"/>
        </w:rPr>
        <w:t> _________________________________________________________________________________________________________________________.</w:t>
      </w:r>
    </w:p>
    <w:p w:rsidR="00463CAC" w:rsidRPr="009E66F5" w:rsidRDefault="00463CAC">
      <w:pPr>
        <w:ind w:left="855" w:right="675"/>
        <w:jc w:val="center"/>
        <w:rPr>
          <w:color w:val="auto"/>
        </w:rPr>
      </w:pPr>
      <w:r w:rsidRPr="009E66F5">
        <w:rPr>
          <w:color w:val="auto"/>
          <w:sz w:val="17"/>
        </w:rPr>
        <w:t xml:space="preserve">                                                     (фамилии, имена и отчества, даты рождения, гражданство не менее чем первых трех кандидатов из списка кандидатов)</w:t>
      </w:r>
      <w:r w:rsidRPr="009E66F5">
        <w:rPr>
          <w:color w:val="auto"/>
        </w:rPr>
        <w:t xml:space="preserve"> </w:t>
      </w:r>
      <w:r w:rsidRPr="009E66F5">
        <w:rPr>
          <w:color w:val="auto"/>
          <w:sz w:val="17"/>
          <w:vertAlign w:val="superscript"/>
        </w:rPr>
        <w:t>2</w:t>
      </w:r>
    </w:p>
    <w:p w:rsidR="00463CAC" w:rsidRPr="009E66F5" w:rsidRDefault="00463CAC">
      <w:pPr>
        <w:spacing w:before="90" w:after="90"/>
        <w:ind w:left="180"/>
        <w:jc w:val="both"/>
        <w:rPr>
          <w:color w:val="auto"/>
        </w:rPr>
      </w:pPr>
      <w:r w:rsidRPr="009E66F5">
        <w:rPr>
          <w:color w:val="auto"/>
        </w:rPr>
        <w:t> </w:t>
      </w:r>
    </w:p>
    <w:tbl>
      <w:tblPr>
        <w:tblW w:w="0" w:type="auto"/>
        <w:tblInd w:w="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811"/>
        <w:gridCol w:w="1553"/>
        <w:gridCol w:w="2725"/>
        <w:gridCol w:w="3150"/>
        <w:gridCol w:w="3176"/>
        <w:gridCol w:w="1553"/>
        <w:gridCol w:w="2470"/>
      </w:tblGrid>
      <w:tr w:rsidR="00463CAC" w:rsidRPr="009E66F5" w:rsidTr="00054398">
        <w:trPr>
          <w:trHeight w:val="507"/>
        </w:trPr>
        <w:tc>
          <w:tcPr>
            <w:tcW w:w="811" w:type="dxa"/>
            <w:tcMar>
              <w:top w:w="98" w:type="dxa"/>
              <w:left w:w="68" w:type="dxa"/>
              <w:bottom w:w="98" w:type="dxa"/>
              <w:right w:w="68" w:type="dxa"/>
            </w:tcMar>
          </w:tcPr>
          <w:p w:rsidR="00463CAC" w:rsidRPr="009E66F5" w:rsidRDefault="00463CAC">
            <w:pPr>
              <w:jc w:val="center"/>
              <w:rPr>
                <w:color w:val="auto"/>
              </w:rPr>
            </w:pPr>
            <w:r w:rsidRPr="009E66F5">
              <w:rPr>
                <w:color w:val="auto"/>
              </w:rPr>
              <w:t>№ п/п</w:t>
            </w:r>
          </w:p>
        </w:tc>
        <w:tc>
          <w:tcPr>
            <w:tcW w:w="1553" w:type="dxa"/>
            <w:tcMar>
              <w:top w:w="98" w:type="dxa"/>
              <w:left w:w="68" w:type="dxa"/>
              <w:bottom w:w="98" w:type="dxa"/>
              <w:right w:w="68" w:type="dxa"/>
            </w:tcMar>
          </w:tcPr>
          <w:p w:rsidR="00463CAC" w:rsidRPr="009E66F5" w:rsidRDefault="00463CAC">
            <w:pPr>
              <w:jc w:val="center"/>
              <w:rPr>
                <w:color w:val="auto"/>
              </w:rPr>
            </w:pPr>
            <w:r w:rsidRPr="009E66F5">
              <w:rPr>
                <w:color w:val="auto"/>
              </w:rPr>
              <w:t>Фамилия, имя, отчество</w:t>
            </w:r>
          </w:p>
        </w:tc>
        <w:tc>
          <w:tcPr>
            <w:tcW w:w="2725" w:type="dxa"/>
            <w:tcMar>
              <w:top w:w="98" w:type="dxa"/>
              <w:left w:w="68" w:type="dxa"/>
              <w:bottom w:w="98" w:type="dxa"/>
              <w:right w:w="68" w:type="dxa"/>
            </w:tcMar>
          </w:tcPr>
          <w:p w:rsidR="00463CAC" w:rsidRPr="009E66F5" w:rsidRDefault="00463CAC">
            <w:pPr>
              <w:jc w:val="center"/>
              <w:rPr>
                <w:color w:val="auto"/>
              </w:rPr>
            </w:pPr>
            <w:r w:rsidRPr="009E66F5">
              <w:rPr>
                <w:color w:val="auto"/>
              </w:rPr>
              <w:t>Год рождения</w:t>
            </w:r>
            <w:r w:rsidRPr="009E66F5">
              <w:rPr>
                <w:color w:val="auto"/>
              </w:rPr>
              <w:br/>
              <w:t>(в возрасте 18 лет - дополнительно число и месяц рождения)</w:t>
            </w:r>
          </w:p>
        </w:tc>
        <w:tc>
          <w:tcPr>
            <w:tcW w:w="3150" w:type="dxa"/>
            <w:tcMar>
              <w:top w:w="98" w:type="dxa"/>
              <w:left w:w="68" w:type="dxa"/>
              <w:bottom w:w="98" w:type="dxa"/>
              <w:right w:w="68" w:type="dxa"/>
            </w:tcMar>
          </w:tcPr>
          <w:p w:rsidR="00463CAC" w:rsidRPr="009E66F5" w:rsidRDefault="00463CAC">
            <w:pPr>
              <w:jc w:val="center"/>
              <w:rPr>
                <w:color w:val="auto"/>
              </w:rPr>
            </w:pPr>
            <w:r w:rsidRPr="009E66F5">
              <w:rPr>
                <w:color w:val="auto"/>
              </w:rPr>
              <w:t>Адрес места жительства</w:t>
            </w:r>
            <w:r w:rsidRPr="009E66F5">
              <w:rPr>
                <w:color w:val="auto"/>
                <w:sz w:val="17"/>
                <w:vertAlign w:val="superscript"/>
              </w:rPr>
              <w:t>3</w:t>
            </w:r>
          </w:p>
        </w:tc>
        <w:tc>
          <w:tcPr>
            <w:tcW w:w="3176" w:type="dxa"/>
            <w:tcMar>
              <w:top w:w="98" w:type="dxa"/>
              <w:left w:w="68" w:type="dxa"/>
              <w:bottom w:w="98" w:type="dxa"/>
              <w:right w:w="68" w:type="dxa"/>
            </w:tcMar>
          </w:tcPr>
          <w:p w:rsidR="00463CAC" w:rsidRPr="009E66F5" w:rsidRDefault="00463CAC">
            <w:pPr>
              <w:jc w:val="center"/>
              <w:rPr>
                <w:color w:val="auto"/>
              </w:rPr>
            </w:pPr>
            <w:r w:rsidRPr="009E66F5">
              <w:rPr>
                <w:color w:val="auto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553" w:type="dxa"/>
            <w:tcMar>
              <w:top w:w="98" w:type="dxa"/>
              <w:left w:w="68" w:type="dxa"/>
              <w:bottom w:w="98" w:type="dxa"/>
              <w:right w:w="68" w:type="dxa"/>
            </w:tcMar>
          </w:tcPr>
          <w:p w:rsidR="00463CAC" w:rsidRPr="009E66F5" w:rsidRDefault="00463CAC">
            <w:pPr>
              <w:jc w:val="center"/>
              <w:rPr>
                <w:color w:val="auto"/>
              </w:rPr>
            </w:pPr>
            <w:r w:rsidRPr="009E66F5">
              <w:rPr>
                <w:color w:val="auto"/>
              </w:rPr>
              <w:t>Дата внесения подписи</w:t>
            </w:r>
          </w:p>
        </w:tc>
        <w:tc>
          <w:tcPr>
            <w:tcW w:w="2470" w:type="dxa"/>
            <w:tcMar>
              <w:top w:w="98" w:type="dxa"/>
              <w:left w:w="68" w:type="dxa"/>
              <w:bottom w:w="98" w:type="dxa"/>
              <w:right w:w="68" w:type="dxa"/>
            </w:tcMar>
          </w:tcPr>
          <w:p w:rsidR="00463CAC" w:rsidRPr="009E66F5" w:rsidRDefault="00463CAC">
            <w:pPr>
              <w:jc w:val="center"/>
              <w:rPr>
                <w:color w:val="auto"/>
              </w:rPr>
            </w:pPr>
            <w:r w:rsidRPr="009E66F5">
              <w:rPr>
                <w:color w:val="auto"/>
              </w:rPr>
              <w:t>Подпись</w:t>
            </w:r>
          </w:p>
        </w:tc>
      </w:tr>
      <w:tr w:rsidR="00463CAC" w:rsidRPr="009E66F5" w:rsidTr="00054398">
        <w:tc>
          <w:tcPr>
            <w:tcW w:w="811" w:type="dxa"/>
            <w:tcMar>
              <w:top w:w="98" w:type="dxa"/>
              <w:left w:w="68" w:type="dxa"/>
              <w:bottom w:w="98" w:type="dxa"/>
              <w:right w:w="68" w:type="dxa"/>
            </w:tcMar>
          </w:tcPr>
          <w:p w:rsidR="00463CAC" w:rsidRPr="009E66F5" w:rsidRDefault="00463CAC">
            <w:pPr>
              <w:jc w:val="center"/>
              <w:rPr>
                <w:color w:val="auto"/>
              </w:rPr>
            </w:pPr>
            <w:r w:rsidRPr="009E66F5">
              <w:rPr>
                <w:color w:val="auto"/>
              </w:rPr>
              <w:t>1</w:t>
            </w:r>
          </w:p>
        </w:tc>
        <w:tc>
          <w:tcPr>
            <w:tcW w:w="1553" w:type="dxa"/>
            <w:tcMar>
              <w:top w:w="98" w:type="dxa"/>
              <w:left w:w="68" w:type="dxa"/>
              <w:bottom w:w="98" w:type="dxa"/>
              <w:right w:w="68" w:type="dxa"/>
            </w:tcMar>
          </w:tcPr>
          <w:p w:rsidR="00463CAC" w:rsidRPr="009E66F5" w:rsidRDefault="00463CAC">
            <w:pPr>
              <w:jc w:val="center"/>
              <w:rPr>
                <w:color w:val="auto"/>
              </w:rPr>
            </w:pPr>
            <w:r w:rsidRPr="009E66F5">
              <w:rPr>
                <w:color w:val="auto"/>
              </w:rPr>
              <w:t> </w:t>
            </w:r>
          </w:p>
        </w:tc>
        <w:tc>
          <w:tcPr>
            <w:tcW w:w="2725" w:type="dxa"/>
            <w:tcMar>
              <w:top w:w="98" w:type="dxa"/>
              <w:left w:w="68" w:type="dxa"/>
              <w:bottom w:w="98" w:type="dxa"/>
              <w:right w:w="68" w:type="dxa"/>
            </w:tcMar>
          </w:tcPr>
          <w:p w:rsidR="00463CAC" w:rsidRPr="009E66F5" w:rsidRDefault="00463CAC">
            <w:pPr>
              <w:jc w:val="center"/>
              <w:rPr>
                <w:color w:val="auto"/>
              </w:rPr>
            </w:pPr>
          </w:p>
        </w:tc>
        <w:tc>
          <w:tcPr>
            <w:tcW w:w="3150" w:type="dxa"/>
            <w:tcMar>
              <w:top w:w="98" w:type="dxa"/>
              <w:left w:w="68" w:type="dxa"/>
              <w:bottom w:w="98" w:type="dxa"/>
              <w:right w:w="68" w:type="dxa"/>
            </w:tcMar>
          </w:tcPr>
          <w:p w:rsidR="00463CAC" w:rsidRPr="009E66F5" w:rsidRDefault="00463CAC">
            <w:pPr>
              <w:jc w:val="center"/>
              <w:rPr>
                <w:color w:val="auto"/>
              </w:rPr>
            </w:pPr>
            <w:r w:rsidRPr="009E66F5">
              <w:rPr>
                <w:color w:val="auto"/>
              </w:rPr>
              <w:t> </w:t>
            </w:r>
          </w:p>
        </w:tc>
        <w:tc>
          <w:tcPr>
            <w:tcW w:w="3176" w:type="dxa"/>
            <w:tcMar>
              <w:top w:w="98" w:type="dxa"/>
              <w:left w:w="68" w:type="dxa"/>
              <w:bottom w:w="98" w:type="dxa"/>
              <w:right w:w="68" w:type="dxa"/>
            </w:tcMar>
          </w:tcPr>
          <w:p w:rsidR="00463CAC" w:rsidRPr="009E66F5" w:rsidRDefault="00463CAC">
            <w:pPr>
              <w:jc w:val="center"/>
              <w:rPr>
                <w:color w:val="auto"/>
              </w:rPr>
            </w:pPr>
          </w:p>
        </w:tc>
        <w:tc>
          <w:tcPr>
            <w:tcW w:w="1553" w:type="dxa"/>
            <w:tcMar>
              <w:top w:w="98" w:type="dxa"/>
              <w:left w:w="68" w:type="dxa"/>
              <w:bottom w:w="98" w:type="dxa"/>
              <w:right w:w="68" w:type="dxa"/>
            </w:tcMar>
          </w:tcPr>
          <w:p w:rsidR="00463CAC" w:rsidRPr="009E66F5" w:rsidRDefault="00463CAC">
            <w:pPr>
              <w:jc w:val="center"/>
              <w:rPr>
                <w:color w:val="auto"/>
              </w:rPr>
            </w:pPr>
          </w:p>
        </w:tc>
        <w:tc>
          <w:tcPr>
            <w:tcW w:w="2470" w:type="dxa"/>
            <w:tcMar>
              <w:top w:w="98" w:type="dxa"/>
              <w:left w:w="68" w:type="dxa"/>
              <w:bottom w:w="98" w:type="dxa"/>
              <w:right w:w="68" w:type="dxa"/>
            </w:tcMar>
          </w:tcPr>
          <w:p w:rsidR="00463CAC" w:rsidRPr="009E66F5" w:rsidRDefault="00463CAC">
            <w:pPr>
              <w:jc w:val="center"/>
              <w:rPr>
                <w:color w:val="auto"/>
              </w:rPr>
            </w:pPr>
            <w:r w:rsidRPr="009E66F5">
              <w:rPr>
                <w:color w:val="auto"/>
              </w:rPr>
              <w:t> </w:t>
            </w:r>
          </w:p>
        </w:tc>
      </w:tr>
      <w:tr w:rsidR="00463CAC" w:rsidRPr="009E66F5" w:rsidTr="00054398">
        <w:tc>
          <w:tcPr>
            <w:tcW w:w="811" w:type="dxa"/>
            <w:tcMar>
              <w:top w:w="98" w:type="dxa"/>
              <w:left w:w="68" w:type="dxa"/>
              <w:bottom w:w="98" w:type="dxa"/>
              <w:right w:w="68" w:type="dxa"/>
            </w:tcMar>
          </w:tcPr>
          <w:p w:rsidR="00463CAC" w:rsidRPr="009E66F5" w:rsidRDefault="00463CAC">
            <w:pPr>
              <w:jc w:val="center"/>
              <w:rPr>
                <w:color w:val="auto"/>
              </w:rPr>
            </w:pPr>
            <w:r w:rsidRPr="009E66F5">
              <w:rPr>
                <w:color w:val="auto"/>
              </w:rPr>
              <w:t>2</w:t>
            </w:r>
          </w:p>
        </w:tc>
        <w:tc>
          <w:tcPr>
            <w:tcW w:w="1553" w:type="dxa"/>
            <w:tcMar>
              <w:top w:w="98" w:type="dxa"/>
              <w:left w:w="68" w:type="dxa"/>
              <w:bottom w:w="98" w:type="dxa"/>
              <w:right w:w="68" w:type="dxa"/>
            </w:tcMar>
          </w:tcPr>
          <w:p w:rsidR="00463CAC" w:rsidRPr="009E66F5" w:rsidRDefault="00463CAC">
            <w:pPr>
              <w:jc w:val="center"/>
              <w:rPr>
                <w:color w:val="auto"/>
              </w:rPr>
            </w:pPr>
          </w:p>
        </w:tc>
        <w:tc>
          <w:tcPr>
            <w:tcW w:w="2725" w:type="dxa"/>
            <w:tcMar>
              <w:top w:w="98" w:type="dxa"/>
              <w:left w:w="68" w:type="dxa"/>
              <w:bottom w:w="98" w:type="dxa"/>
              <w:right w:w="68" w:type="dxa"/>
            </w:tcMar>
          </w:tcPr>
          <w:p w:rsidR="00463CAC" w:rsidRPr="009E66F5" w:rsidRDefault="00463CAC">
            <w:pPr>
              <w:jc w:val="center"/>
              <w:rPr>
                <w:color w:val="auto"/>
              </w:rPr>
            </w:pPr>
          </w:p>
        </w:tc>
        <w:tc>
          <w:tcPr>
            <w:tcW w:w="3150" w:type="dxa"/>
            <w:tcMar>
              <w:top w:w="98" w:type="dxa"/>
              <w:left w:w="68" w:type="dxa"/>
              <w:bottom w:w="98" w:type="dxa"/>
              <w:right w:w="68" w:type="dxa"/>
            </w:tcMar>
          </w:tcPr>
          <w:p w:rsidR="00463CAC" w:rsidRPr="009E66F5" w:rsidRDefault="00463CAC">
            <w:pPr>
              <w:jc w:val="center"/>
              <w:rPr>
                <w:color w:val="auto"/>
              </w:rPr>
            </w:pPr>
          </w:p>
        </w:tc>
        <w:tc>
          <w:tcPr>
            <w:tcW w:w="3176" w:type="dxa"/>
            <w:tcMar>
              <w:top w:w="98" w:type="dxa"/>
              <w:left w:w="68" w:type="dxa"/>
              <w:bottom w:w="98" w:type="dxa"/>
              <w:right w:w="68" w:type="dxa"/>
            </w:tcMar>
          </w:tcPr>
          <w:p w:rsidR="00463CAC" w:rsidRPr="009E66F5" w:rsidRDefault="00463CAC">
            <w:pPr>
              <w:jc w:val="center"/>
              <w:rPr>
                <w:color w:val="auto"/>
              </w:rPr>
            </w:pPr>
          </w:p>
        </w:tc>
        <w:tc>
          <w:tcPr>
            <w:tcW w:w="1553" w:type="dxa"/>
            <w:tcMar>
              <w:top w:w="98" w:type="dxa"/>
              <w:left w:w="68" w:type="dxa"/>
              <w:bottom w:w="98" w:type="dxa"/>
              <w:right w:w="68" w:type="dxa"/>
            </w:tcMar>
          </w:tcPr>
          <w:p w:rsidR="00463CAC" w:rsidRPr="009E66F5" w:rsidRDefault="00463CAC">
            <w:pPr>
              <w:jc w:val="center"/>
              <w:rPr>
                <w:color w:val="auto"/>
              </w:rPr>
            </w:pPr>
          </w:p>
        </w:tc>
        <w:tc>
          <w:tcPr>
            <w:tcW w:w="2470" w:type="dxa"/>
            <w:tcMar>
              <w:top w:w="98" w:type="dxa"/>
              <w:left w:w="68" w:type="dxa"/>
              <w:bottom w:w="98" w:type="dxa"/>
              <w:right w:w="68" w:type="dxa"/>
            </w:tcMar>
          </w:tcPr>
          <w:p w:rsidR="00463CAC" w:rsidRPr="009E66F5" w:rsidRDefault="00463CAC">
            <w:pPr>
              <w:jc w:val="center"/>
              <w:rPr>
                <w:color w:val="auto"/>
              </w:rPr>
            </w:pPr>
            <w:r w:rsidRPr="009E66F5">
              <w:rPr>
                <w:color w:val="auto"/>
              </w:rPr>
              <w:t> </w:t>
            </w:r>
          </w:p>
        </w:tc>
      </w:tr>
      <w:tr w:rsidR="00463CAC" w:rsidRPr="009E66F5" w:rsidTr="00054398">
        <w:trPr>
          <w:trHeight w:val="398"/>
        </w:trPr>
        <w:tc>
          <w:tcPr>
            <w:tcW w:w="811" w:type="dxa"/>
            <w:tcMar>
              <w:top w:w="98" w:type="dxa"/>
              <w:left w:w="68" w:type="dxa"/>
              <w:bottom w:w="98" w:type="dxa"/>
              <w:right w:w="68" w:type="dxa"/>
            </w:tcMar>
          </w:tcPr>
          <w:p w:rsidR="00463CAC" w:rsidRPr="009E66F5" w:rsidRDefault="00463CAC">
            <w:pPr>
              <w:jc w:val="center"/>
              <w:rPr>
                <w:color w:val="auto"/>
              </w:rPr>
            </w:pPr>
            <w:r w:rsidRPr="009E66F5">
              <w:rPr>
                <w:color w:val="auto"/>
              </w:rPr>
              <w:t>3</w:t>
            </w:r>
          </w:p>
        </w:tc>
        <w:tc>
          <w:tcPr>
            <w:tcW w:w="1553" w:type="dxa"/>
            <w:tcMar>
              <w:top w:w="98" w:type="dxa"/>
              <w:left w:w="68" w:type="dxa"/>
              <w:bottom w:w="98" w:type="dxa"/>
              <w:right w:w="68" w:type="dxa"/>
            </w:tcMar>
          </w:tcPr>
          <w:p w:rsidR="00463CAC" w:rsidRPr="009E66F5" w:rsidRDefault="00463CAC">
            <w:pPr>
              <w:jc w:val="center"/>
              <w:rPr>
                <w:color w:val="auto"/>
              </w:rPr>
            </w:pPr>
          </w:p>
        </w:tc>
        <w:tc>
          <w:tcPr>
            <w:tcW w:w="2725" w:type="dxa"/>
            <w:tcMar>
              <w:top w:w="98" w:type="dxa"/>
              <w:left w:w="68" w:type="dxa"/>
              <w:bottom w:w="98" w:type="dxa"/>
              <w:right w:w="68" w:type="dxa"/>
            </w:tcMar>
          </w:tcPr>
          <w:p w:rsidR="00463CAC" w:rsidRPr="009E66F5" w:rsidRDefault="00463CAC">
            <w:pPr>
              <w:jc w:val="center"/>
              <w:rPr>
                <w:color w:val="auto"/>
              </w:rPr>
            </w:pPr>
          </w:p>
        </w:tc>
        <w:tc>
          <w:tcPr>
            <w:tcW w:w="3150" w:type="dxa"/>
            <w:tcMar>
              <w:top w:w="98" w:type="dxa"/>
              <w:left w:w="68" w:type="dxa"/>
              <w:bottom w:w="98" w:type="dxa"/>
              <w:right w:w="68" w:type="dxa"/>
            </w:tcMar>
          </w:tcPr>
          <w:p w:rsidR="00463CAC" w:rsidRPr="009E66F5" w:rsidRDefault="00463CAC">
            <w:pPr>
              <w:jc w:val="center"/>
              <w:rPr>
                <w:color w:val="auto"/>
              </w:rPr>
            </w:pPr>
          </w:p>
        </w:tc>
        <w:tc>
          <w:tcPr>
            <w:tcW w:w="3176" w:type="dxa"/>
            <w:tcMar>
              <w:top w:w="98" w:type="dxa"/>
              <w:left w:w="68" w:type="dxa"/>
              <w:bottom w:w="98" w:type="dxa"/>
              <w:right w:w="68" w:type="dxa"/>
            </w:tcMar>
          </w:tcPr>
          <w:p w:rsidR="00463CAC" w:rsidRPr="009E66F5" w:rsidRDefault="00463CAC">
            <w:pPr>
              <w:jc w:val="center"/>
              <w:rPr>
                <w:color w:val="auto"/>
              </w:rPr>
            </w:pPr>
            <w:r w:rsidRPr="009E66F5">
              <w:rPr>
                <w:color w:val="auto"/>
              </w:rPr>
              <w:t> </w:t>
            </w:r>
          </w:p>
        </w:tc>
        <w:tc>
          <w:tcPr>
            <w:tcW w:w="1553" w:type="dxa"/>
            <w:tcMar>
              <w:top w:w="98" w:type="dxa"/>
              <w:left w:w="68" w:type="dxa"/>
              <w:bottom w:w="98" w:type="dxa"/>
              <w:right w:w="68" w:type="dxa"/>
            </w:tcMar>
          </w:tcPr>
          <w:p w:rsidR="00463CAC" w:rsidRPr="009E66F5" w:rsidRDefault="00463CAC">
            <w:pPr>
              <w:jc w:val="center"/>
              <w:rPr>
                <w:color w:val="auto"/>
              </w:rPr>
            </w:pPr>
          </w:p>
        </w:tc>
        <w:tc>
          <w:tcPr>
            <w:tcW w:w="2470" w:type="dxa"/>
            <w:tcMar>
              <w:top w:w="98" w:type="dxa"/>
              <w:left w:w="68" w:type="dxa"/>
              <w:bottom w:w="98" w:type="dxa"/>
              <w:right w:w="68" w:type="dxa"/>
            </w:tcMar>
          </w:tcPr>
          <w:p w:rsidR="00463CAC" w:rsidRPr="009E66F5" w:rsidRDefault="00463CAC">
            <w:pPr>
              <w:jc w:val="center"/>
              <w:rPr>
                <w:color w:val="auto"/>
              </w:rPr>
            </w:pPr>
            <w:r w:rsidRPr="009E66F5">
              <w:rPr>
                <w:color w:val="auto"/>
              </w:rPr>
              <w:t> </w:t>
            </w:r>
          </w:p>
        </w:tc>
      </w:tr>
      <w:tr w:rsidR="00463CAC" w:rsidRPr="009E66F5" w:rsidTr="00054398">
        <w:tc>
          <w:tcPr>
            <w:tcW w:w="811" w:type="dxa"/>
            <w:tcMar>
              <w:top w:w="98" w:type="dxa"/>
              <w:left w:w="68" w:type="dxa"/>
              <w:bottom w:w="98" w:type="dxa"/>
              <w:right w:w="68" w:type="dxa"/>
            </w:tcMar>
          </w:tcPr>
          <w:p w:rsidR="00463CAC" w:rsidRPr="009E66F5" w:rsidRDefault="00463CAC">
            <w:pPr>
              <w:jc w:val="center"/>
              <w:rPr>
                <w:color w:val="auto"/>
              </w:rPr>
            </w:pPr>
            <w:r w:rsidRPr="009E66F5">
              <w:rPr>
                <w:color w:val="auto"/>
              </w:rPr>
              <w:t>4</w:t>
            </w:r>
          </w:p>
        </w:tc>
        <w:tc>
          <w:tcPr>
            <w:tcW w:w="1553" w:type="dxa"/>
            <w:tcMar>
              <w:top w:w="98" w:type="dxa"/>
              <w:left w:w="68" w:type="dxa"/>
              <w:bottom w:w="98" w:type="dxa"/>
              <w:right w:w="68" w:type="dxa"/>
            </w:tcMar>
          </w:tcPr>
          <w:p w:rsidR="00463CAC" w:rsidRPr="009E66F5" w:rsidRDefault="00463CAC">
            <w:pPr>
              <w:jc w:val="center"/>
              <w:rPr>
                <w:color w:val="auto"/>
              </w:rPr>
            </w:pPr>
            <w:r w:rsidRPr="009E66F5">
              <w:rPr>
                <w:color w:val="auto"/>
              </w:rPr>
              <w:t> </w:t>
            </w:r>
          </w:p>
        </w:tc>
        <w:tc>
          <w:tcPr>
            <w:tcW w:w="2725" w:type="dxa"/>
            <w:tcMar>
              <w:top w:w="98" w:type="dxa"/>
              <w:left w:w="68" w:type="dxa"/>
              <w:bottom w:w="98" w:type="dxa"/>
              <w:right w:w="68" w:type="dxa"/>
            </w:tcMar>
          </w:tcPr>
          <w:p w:rsidR="00463CAC" w:rsidRPr="009E66F5" w:rsidRDefault="00463CAC">
            <w:pPr>
              <w:jc w:val="center"/>
              <w:rPr>
                <w:color w:val="auto"/>
              </w:rPr>
            </w:pPr>
            <w:r w:rsidRPr="009E66F5">
              <w:rPr>
                <w:color w:val="auto"/>
              </w:rPr>
              <w:t> </w:t>
            </w:r>
          </w:p>
        </w:tc>
        <w:tc>
          <w:tcPr>
            <w:tcW w:w="3150" w:type="dxa"/>
            <w:tcMar>
              <w:top w:w="98" w:type="dxa"/>
              <w:left w:w="68" w:type="dxa"/>
              <w:bottom w:w="98" w:type="dxa"/>
              <w:right w:w="68" w:type="dxa"/>
            </w:tcMar>
          </w:tcPr>
          <w:p w:rsidR="00463CAC" w:rsidRPr="009E66F5" w:rsidRDefault="00463CAC">
            <w:pPr>
              <w:jc w:val="center"/>
              <w:rPr>
                <w:color w:val="auto"/>
              </w:rPr>
            </w:pPr>
            <w:r w:rsidRPr="009E66F5">
              <w:rPr>
                <w:color w:val="auto"/>
              </w:rPr>
              <w:t> </w:t>
            </w:r>
          </w:p>
        </w:tc>
        <w:tc>
          <w:tcPr>
            <w:tcW w:w="3176" w:type="dxa"/>
            <w:tcMar>
              <w:top w:w="98" w:type="dxa"/>
              <w:left w:w="68" w:type="dxa"/>
              <w:bottom w:w="98" w:type="dxa"/>
              <w:right w:w="68" w:type="dxa"/>
            </w:tcMar>
          </w:tcPr>
          <w:p w:rsidR="00463CAC" w:rsidRPr="009E66F5" w:rsidRDefault="00463CAC">
            <w:pPr>
              <w:jc w:val="center"/>
              <w:rPr>
                <w:color w:val="auto"/>
              </w:rPr>
            </w:pPr>
            <w:r w:rsidRPr="009E66F5">
              <w:rPr>
                <w:color w:val="auto"/>
              </w:rPr>
              <w:t> </w:t>
            </w:r>
          </w:p>
        </w:tc>
        <w:tc>
          <w:tcPr>
            <w:tcW w:w="1553" w:type="dxa"/>
            <w:tcMar>
              <w:top w:w="98" w:type="dxa"/>
              <w:left w:w="68" w:type="dxa"/>
              <w:bottom w:w="98" w:type="dxa"/>
              <w:right w:w="68" w:type="dxa"/>
            </w:tcMar>
          </w:tcPr>
          <w:p w:rsidR="00463CAC" w:rsidRPr="009E66F5" w:rsidRDefault="00463CAC">
            <w:pPr>
              <w:jc w:val="center"/>
              <w:rPr>
                <w:color w:val="auto"/>
              </w:rPr>
            </w:pPr>
            <w:r w:rsidRPr="009E66F5">
              <w:rPr>
                <w:color w:val="auto"/>
              </w:rPr>
              <w:t> </w:t>
            </w:r>
          </w:p>
        </w:tc>
        <w:tc>
          <w:tcPr>
            <w:tcW w:w="2470" w:type="dxa"/>
            <w:tcMar>
              <w:top w:w="98" w:type="dxa"/>
              <w:left w:w="68" w:type="dxa"/>
              <w:bottom w:w="98" w:type="dxa"/>
              <w:right w:w="68" w:type="dxa"/>
            </w:tcMar>
          </w:tcPr>
          <w:p w:rsidR="00463CAC" w:rsidRPr="009E66F5" w:rsidRDefault="00463CAC">
            <w:pPr>
              <w:jc w:val="center"/>
              <w:rPr>
                <w:color w:val="auto"/>
              </w:rPr>
            </w:pPr>
            <w:r w:rsidRPr="009E66F5">
              <w:rPr>
                <w:color w:val="auto"/>
              </w:rPr>
              <w:t> </w:t>
            </w:r>
          </w:p>
        </w:tc>
      </w:tr>
      <w:tr w:rsidR="00463CAC" w:rsidRPr="009E66F5" w:rsidTr="003309EB">
        <w:trPr>
          <w:trHeight w:val="25"/>
        </w:trPr>
        <w:tc>
          <w:tcPr>
            <w:tcW w:w="811" w:type="dxa"/>
            <w:tcMar>
              <w:top w:w="98" w:type="dxa"/>
              <w:left w:w="68" w:type="dxa"/>
              <w:bottom w:w="98" w:type="dxa"/>
              <w:right w:w="68" w:type="dxa"/>
            </w:tcMar>
          </w:tcPr>
          <w:p w:rsidR="00463CAC" w:rsidRPr="009E66F5" w:rsidRDefault="00463CAC">
            <w:pPr>
              <w:jc w:val="center"/>
              <w:rPr>
                <w:color w:val="auto"/>
              </w:rPr>
            </w:pPr>
            <w:r w:rsidRPr="009E66F5">
              <w:rPr>
                <w:color w:val="auto"/>
              </w:rPr>
              <w:t>5</w:t>
            </w:r>
          </w:p>
        </w:tc>
        <w:tc>
          <w:tcPr>
            <w:tcW w:w="1553" w:type="dxa"/>
            <w:tcMar>
              <w:top w:w="98" w:type="dxa"/>
              <w:left w:w="68" w:type="dxa"/>
              <w:bottom w:w="98" w:type="dxa"/>
              <w:right w:w="68" w:type="dxa"/>
            </w:tcMar>
          </w:tcPr>
          <w:p w:rsidR="00463CAC" w:rsidRPr="009E66F5" w:rsidRDefault="00463CAC">
            <w:pPr>
              <w:jc w:val="center"/>
              <w:rPr>
                <w:color w:val="auto"/>
              </w:rPr>
            </w:pPr>
            <w:r w:rsidRPr="009E66F5">
              <w:rPr>
                <w:color w:val="auto"/>
              </w:rPr>
              <w:t> </w:t>
            </w:r>
          </w:p>
        </w:tc>
        <w:tc>
          <w:tcPr>
            <w:tcW w:w="2725" w:type="dxa"/>
            <w:tcMar>
              <w:top w:w="98" w:type="dxa"/>
              <w:left w:w="68" w:type="dxa"/>
              <w:bottom w:w="98" w:type="dxa"/>
              <w:right w:w="68" w:type="dxa"/>
            </w:tcMar>
          </w:tcPr>
          <w:p w:rsidR="00463CAC" w:rsidRPr="009E66F5" w:rsidRDefault="00463CAC">
            <w:pPr>
              <w:jc w:val="center"/>
              <w:rPr>
                <w:color w:val="auto"/>
              </w:rPr>
            </w:pPr>
            <w:r w:rsidRPr="009E66F5">
              <w:rPr>
                <w:color w:val="auto"/>
              </w:rPr>
              <w:t> </w:t>
            </w:r>
          </w:p>
        </w:tc>
        <w:tc>
          <w:tcPr>
            <w:tcW w:w="3150" w:type="dxa"/>
            <w:tcMar>
              <w:top w:w="98" w:type="dxa"/>
              <w:left w:w="68" w:type="dxa"/>
              <w:bottom w:w="98" w:type="dxa"/>
              <w:right w:w="68" w:type="dxa"/>
            </w:tcMar>
          </w:tcPr>
          <w:p w:rsidR="00463CAC" w:rsidRPr="009E66F5" w:rsidRDefault="00463CAC">
            <w:pPr>
              <w:jc w:val="center"/>
              <w:rPr>
                <w:color w:val="auto"/>
              </w:rPr>
            </w:pPr>
            <w:r w:rsidRPr="009E66F5">
              <w:rPr>
                <w:color w:val="auto"/>
              </w:rPr>
              <w:t> </w:t>
            </w:r>
          </w:p>
        </w:tc>
        <w:tc>
          <w:tcPr>
            <w:tcW w:w="3176" w:type="dxa"/>
            <w:tcMar>
              <w:top w:w="98" w:type="dxa"/>
              <w:left w:w="68" w:type="dxa"/>
              <w:bottom w:w="98" w:type="dxa"/>
              <w:right w:w="68" w:type="dxa"/>
            </w:tcMar>
          </w:tcPr>
          <w:p w:rsidR="00463CAC" w:rsidRPr="009E66F5" w:rsidRDefault="00463CAC">
            <w:pPr>
              <w:jc w:val="center"/>
              <w:rPr>
                <w:color w:val="auto"/>
              </w:rPr>
            </w:pPr>
            <w:r w:rsidRPr="009E66F5">
              <w:rPr>
                <w:color w:val="auto"/>
              </w:rPr>
              <w:t> </w:t>
            </w:r>
          </w:p>
        </w:tc>
        <w:tc>
          <w:tcPr>
            <w:tcW w:w="1553" w:type="dxa"/>
            <w:tcMar>
              <w:top w:w="98" w:type="dxa"/>
              <w:left w:w="68" w:type="dxa"/>
              <w:bottom w:w="98" w:type="dxa"/>
              <w:right w:w="68" w:type="dxa"/>
            </w:tcMar>
          </w:tcPr>
          <w:p w:rsidR="00463CAC" w:rsidRPr="009E66F5" w:rsidRDefault="00463CAC">
            <w:pPr>
              <w:jc w:val="center"/>
              <w:rPr>
                <w:color w:val="auto"/>
              </w:rPr>
            </w:pPr>
            <w:r w:rsidRPr="009E66F5">
              <w:rPr>
                <w:color w:val="auto"/>
              </w:rPr>
              <w:t> </w:t>
            </w:r>
          </w:p>
        </w:tc>
        <w:tc>
          <w:tcPr>
            <w:tcW w:w="2470" w:type="dxa"/>
            <w:tcMar>
              <w:top w:w="98" w:type="dxa"/>
              <w:left w:w="68" w:type="dxa"/>
              <w:bottom w:w="98" w:type="dxa"/>
              <w:right w:w="68" w:type="dxa"/>
            </w:tcMar>
          </w:tcPr>
          <w:p w:rsidR="00463CAC" w:rsidRPr="009E66F5" w:rsidRDefault="00463CAC">
            <w:pPr>
              <w:jc w:val="center"/>
              <w:rPr>
                <w:color w:val="auto"/>
              </w:rPr>
            </w:pPr>
            <w:r w:rsidRPr="009E66F5">
              <w:rPr>
                <w:color w:val="auto"/>
              </w:rPr>
              <w:t> </w:t>
            </w:r>
          </w:p>
        </w:tc>
      </w:tr>
    </w:tbl>
    <w:p w:rsidR="00463CAC" w:rsidRPr="009E66F5" w:rsidRDefault="00463CAC">
      <w:pPr>
        <w:spacing w:before="340"/>
        <w:ind w:left="-529" w:firstLine="529"/>
        <w:jc w:val="both"/>
        <w:rPr>
          <w:color w:val="auto"/>
        </w:rPr>
      </w:pPr>
      <w:r w:rsidRPr="009E66F5">
        <w:rPr>
          <w:color w:val="auto"/>
        </w:rPr>
        <w:t>Подписной лист удостоверяю: _______________________________________________________________________________________________________________________________</w:t>
      </w:r>
    </w:p>
    <w:p w:rsidR="00463CAC" w:rsidRPr="009E66F5" w:rsidRDefault="00463CAC">
      <w:pPr>
        <w:spacing w:after="170"/>
        <w:ind w:left="855" w:right="675"/>
        <w:jc w:val="center"/>
        <w:rPr>
          <w:color w:val="auto"/>
        </w:rPr>
      </w:pPr>
      <w:r w:rsidRPr="009E66F5">
        <w:rPr>
          <w:color w:val="auto"/>
          <w:sz w:val="17"/>
        </w:rPr>
        <w:t>(фамилия, имя, отчество, дата рождения, адрес места жительства</w:t>
      </w:r>
      <w:r w:rsidRPr="009E66F5">
        <w:rPr>
          <w:color w:val="auto"/>
          <w:sz w:val="17"/>
          <w:vertAlign w:val="superscript"/>
        </w:rPr>
        <w:t>3</w:t>
      </w:r>
      <w:r w:rsidRPr="009E66F5">
        <w:rPr>
          <w:color w:val="auto"/>
          <w:sz w:val="17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463CAC" w:rsidRPr="009E66F5" w:rsidRDefault="00463CAC">
      <w:pPr>
        <w:ind w:left="180"/>
        <w:jc w:val="both"/>
        <w:rPr>
          <w:color w:val="auto"/>
        </w:rPr>
      </w:pPr>
      <w:r w:rsidRPr="009E66F5">
        <w:rPr>
          <w:color w:val="auto"/>
        </w:rPr>
        <w:t>Уполномоченный представитель избирательного объединения _________________________________________________________________________________________________</w:t>
      </w:r>
    </w:p>
    <w:p w:rsidR="00463CAC" w:rsidRPr="009E66F5" w:rsidRDefault="00463CAC">
      <w:pPr>
        <w:ind w:left="5141"/>
        <w:jc w:val="center"/>
        <w:rPr>
          <w:color w:val="auto"/>
        </w:rPr>
      </w:pPr>
      <w:r w:rsidRPr="009E66F5">
        <w:rPr>
          <w:color w:val="auto"/>
          <w:sz w:val="17"/>
        </w:rPr>
        <w:t>(фамилия, имя, отчество, подпись и дата ее внесения)</w:t>
      </w:r>
    </w:p>
    <w:p w:rsidR="00463CAC" w:rsidRPr="009E66F5" w:rsidRDefault="00463CAC">
      <w:pPr>
        <w:spacing w:before="90" w:after="90"/>
        <w:ind w:left="180"/>
        <w:jc w:val="both"/>
        <w:rPr>
          <w:color w:val="auto"/>
        </w:rPr>
      </w:pPr>
      <w:r w:rsidRPr="009E66F5">
        <w:rPr>
          <w:color w:val="auto"/>
        </w:rPr>
        <w:t> </w:t>
      </w:r>
    </w:p>
    <w:p w:rsidR="00463CAC" w:rsidRPr="009E66F5" w:rsidRDefault="00463CAC">
      <w:pPr>
        <w:spacing w:before="90" w:after="90"/>
        <w:ind w:left="180"/>
        <w:jc w:val="both"/>
        <w:rPr>
          <w:color w:val="auto"/>
        </w:rPr>
      </w:pPr>
      <w:r w:rsidRPr="009E66F5">
        <w:rPr>
          <w:b/>
          <w:color w:val="auto"/>
          <w:sz w:val="27"/>
        </w:rPr>
        <w:t>Примечание</w:t>
      </w:r>
      <w:r w:rsidRPr="009E66F5">
        <w:rPr>
          <w:color w:val="auto"/>
        </w:rPr>
        <w:t>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 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избирательным объединением в составе списка кандидатов выдвинут кандидат (кандидаты), являющийся (являющиеся) иностранным агентом (иностранными агентами), кандидат (кандидаты), аффилированный (аффилированные) с иностранным агентом, сведения о котором (которых) не указываются в подписном листе, в подписном листе размещается информация о том, что избирательным объединением выдвинут (выдвинуты) кандидат (кандидаты), являющийся (являющиеся) иностранным агентом (иностранными агентами), и (или) кандидат (кандидаты), аффилированный (аффилированные) с иностранным агентом. Данная информация размещается после сведений о кандидатах, содержащихся в подписном листе. Если кандидат, сведения о котором содержатся в подписном листе, в заявлении о согласии баллотироваться в соответствии с пунктом 2 статьи 33 Федерального закона "Об 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гражданстве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 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</w:t>
      </w:r>
    </w:p>
    <w:p w:rsidR="00463CAC" w:rsidRPr="009E66F5" w:rsidRDefault="00463CAC">
      <w:pPr>
        <w:spacing w:before="90" w:after="90"/>
        <w:ind w:left="180"/>
        <w:jc w:val="both"/>
        <w:rPr>
          <w:color w:val="auto"/>
        </w:rPr>
      </w:pPr>
      <w:r w:rsidRPr="009E66F5">
        <w:rPr>
          <w:color w:val="auto"/>
        </w:rPr>
        <w:t>____________________________</w:t>
      </w:r>
    </w:p>
    <w:p w:rsidR="00463CAC" w:rsidRPr="009E66F5" w:rsidRDefault="00463CAC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1</w:t>
      </w:r>
      <w:r w:rsidRPr="009E66F5">
        <w:rPr>
          <w:color w:val="auto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463CAC" w:rsidRPr="009E66F5" w:rsidRDefault="00463CAC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2</w:t>
      </w:r>
      <w:r w:rsidRPr="009E66F5">
        <w:rPr>
          <w:color w:val="auto"/>
        </w:rPr>
        <w:t> В случае, если в общую часть списка включены один или два кандидата, указываются фамилии, имена, отчества этих кандидатов. В случае, если отсутствует общая часть списка кандидатов, в подписном листе слова "во главе которого находятся", соответствующая строка и текст подстрочника к ней не воспроизводятся.</w:t>
      </w:r>
      <w:r w:rsidRPr="009E66F5">
        <w:rPr>
          <w:i/>
          <w:color w:val="auto"/>
        </w:rPr>
        <w:t> </w:t>
      </w:r>
    </w:p>
    <w:p w:rsidR="00463CAC" w:rsidRPr="009E66F5" w:rsidRDefault="00463CAC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3</w:t>
      </w:r>
      <w:r w:rsidRPr="009E66F5">
        <w:rPr>
          <w:color w:val="auto"/>
        </w:rPr>
        <w:t> Адрес места жительства может не содержать каких-либо из указанных в подпункте 5 статьи 2 Федерального закона "Об 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463CAC" w:rsidRPr="009E66F5" w:rsidRDefault="00463CAC">
      <w:pPr>
        <w:spacing w:before="90" w:after="90"/>
        <w:ind w:left="180"/>
        <w:jc w:val="both"/>
        <w:rPr>
          <w:color w:val="auto"/>
        </w:rPr>
      </w:pPr>
    </w:p>
    <w:p w:rsidR="00463CAC" w:rsidRPr="009E66F5" w:rsidRDefault="00463CAC">
      <w:pPr>
        <w:spacing w:before="90" w:after="90"/>
        <w:ind w:left="180"/>
        <w:jc w:val="both"/>
        <w:rPr>
          <w:color w:val="auto"/>
        </w:rPr>
      </w:pPr>
      <w:r w:rsidRPr="009E66F5">
        <w:rPr>
          <w:color w:val="auto"/>
        </w:rPr>
        <w:t> </w:t>
      </w:r>
    </w:p>
    <w:p w:rsidR="00463CAC" w:rsidRPr="009E66F5" w:rsidRDefault="00463CAC">
      <w:pPr>
        <w:spacing w:before="90" w:after="90"/>
        <w:ind w:left="180"/>
        <w:jc w:val="both"/>
        <w:rPr>
          <w:color w:val="auto"/>
        </w:rPr>
      </w:pPr>
      <w:r w:rsidRPr="009E66F5">
        <w:rPr>
          <w:color w:val="auto"/>
        </w:rPr>
        <w:t> </w:t>
      </w:r>
    </w:p>
    <w:p w:rsidR="00463CAC" w:rsidRPr="009E66F5" w:rsidRDefault="00463CAC">
      <w:pPr>
        <w:ind w:left="9780"/>
        <w:jc w:val="center"/>
        <w:rPr>
          <w:color w:val="auto"/>
        </w:rPr>
      </w:pPr>
    </w:p>
    <w:p w:rsidR="00463CAC" w:rsidRPr="009E66F5" w:rsidRDefault="00463CAC">
      <w:pPr>
        <w:ind w:left="9780"/>
        <w:jc w:val="center"/>
        <w:rPr>
          <w:color w:val="auto"/>
        </w:rPr>
      </w:pPr>
    </w:p>
    <w:p w:rsidR="00463CAC" w:rsidRPr="009E66F5" w:rsidRDefault="00463CAC">
      <w:pPr>
        <w:ind w:left="9780"/>
        <w:jc w:val="center"/>
        <w:rPr>
          <w:color w:val="auto"/>
        </w:rPr>
      </w:pPr>
    </w:p>
    <w:p w:rsidR="00463CAC" w:rsidRPr="009E66F5" w:rsidRDefault="00463CAC">
      <w:pPr>
        <w:ind w:left="9780"/>
        <w:jc w:val="center"/>
        <w:rPr>
          <w:color w:val="auto"/>
        </w:rPr>
      </w:pPr>
    </w:p>
    <w:p w:rsidR="00463CAC" w:rsidRPr="009E66F5" w:rsidRDefault="00463CAC">
      <w:pPr>
        <w:ind w:left="9780"/>
        <w:jc w:val="center"/>
        <w:rPr>
          <w:color w:val="auto"/>
        </w:rPr>
      </w:pPr>
    </w:p>
    <w:p w:rsidR="00463CAC" w:rsidRPr="009E66F5" w:rsidRDefault="00463CAC">
      <w:pPr>
        <w:ind w:left="9780"/>
        <w:jc w:val="center"/>
        <w:rPr>
          <w:color w:val="auto"/>
        </w:rPr>
      </w:pPr>
    </w:p>
    <w:p w:rsidR="00463CAC" w:rsidRPr="009E66F5" w:rsidRDefault="00463CAC">
      <w:pPr>
        <w:ind w:left="-141"/>
        <w:jc w:val="center"/>
        <w:rPr>
          <w:color w:val="auto"/>
        </w:rPr>
      </w:pPr>
    </w:p>
    <w:p w:rsidR="00463CAC" w:rsidRPr="009E66F5" w:rsidRDefault="00463CAC">
      <w:pPr>
        <w:ind w:left="9780"/>
        <w:jc w:val="center"/>
        <w:rPr>
          <w:color w:val="auto"/>
        </w:rPr>
      </w:pPr>
    </w:p>
    <w:p w:rsidR="00463CAC" w:rsidRPr="009E66F5" w:rsidRDefault="00463CAC">
      <w:pPr>
        <w:ind w:left="9780"/>
        <w:jc w:val="center"/>
        <w:rPr>
          <w:color w:val="auto"/>
        </w:rPr>
      </w:pPr>
    </w:p>
    <w:p w:rsidR="00463CAC" w:rsidRPr="009E66F5" w:rsidRDefault="00463CAC">
      <w:pPr>
        <w:ind w:left="9780"/>
        <w:jc w:val="center"/>
        <w:rPr>
          <w:color w:val="auto"/>
        </w:rPr>
      </w:pPr>
    </w:p>
    <w:p w:rsidR="00463CAC" w:rsidRPr="009E66F5" w:rsidRDefault="00463CAC">
      <w:pPr>
        <w:ind w:left="9780"/>
        <w:jc w:val="center"/>
        <w:rPr>
          <w:color w:val="auto"/>
        </w:rPr>
      </w:pPr>
    </w:p>
    <w:p w:rsidR="00463CAC" w:rsidRPr="009E66F5" w:rsidRDefault="00463CAC">
      <w:pPr>
        <w:ind w:left="9780"/>
        <w:jc w:val="center"/>
        <w:rPr>
          <w:color w:val="auto"/>
        </w:rPr>
      </w:pPr>
    </w:p>
    <w:p w:rsidR="00463CAC" w:rsidRPr="009E66F5" w:rsidRDefault="00463CAC">
      <w:pPr>
        <w:ind w:left="9780"/>
        <w:jc w:val="center"/>
        <w:rPr>
          <w:color w:val="auto"/>
        </w:rPr>
      </w:pPr>
    </w:p>
    <w:p w:rsidR="00463CAC" w:rsidRPr="009E66F5" w:rsidRDefault="00463CAC">
      <w:pPr>
        <w:ind w:left="9780"/>
        <w:jc w:val="center"/>
        <w:rPr>
          <w:color w:val="auto"/>
        </w:rPr>
      </w:pPr>
    </w:p>
    <w:p w:rsidR="00463CAC" w:rsidRPr="009E66F5" w:rsidRDefault="00463CAC">
      <w:pPr>
        <w:ind w:left="9780"/>
        <w:jc w:val="center"/>
        <w:rPr>
          <w:color w:val="auto"/>
        </w:rPr>
      </w:pPr>
    </w:p>
    <w:p w:rsidR="00463CAC" w:rsidRPr="009E66F5" w:rsidRDefault="00463CAC">
      <w:pPr>
        <w:rPr>
          <w:color w:val="auto"/>
        </w:rPr>
      </w:pPr>
      <w:r w:rsidRPr="009E66F5">
        <w:rPr>
          <w:color w:val="auto"/>
        </w:rPr>
        <w:br w:type="page"/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Приложение 2</w:t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 xml:space="preserve">к решению ТИК Центрального района </w:t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Новокузнецкого городского округа</w:t>
      </w:r>
    </w:p>
    <w:p w:rsidR="00463CAC" w:rsidRPr="009E66F5" w:rsidRDefault="00463CAC" w:rsidP="005C4FC3">
      <w:pPr>
        <w:tabs>
          <w:tab w:val="left" w:pos="10348"/>
        </w:tabs>
        <w:ind w:firstLine="10773"/>
        <w:jc w:val="center"/>
        <w:rPr>
          <w:color w:val="auto"/>
        </w:rPr>
      </w:pPr>
      <w:r w:rsidRPr="009E66F5">
        <w:rPr>
          <w:color w:val="auto"/>
        </w:rPr>
        <w:t xml:space="preserve">от </w:t>
      </w:r>
      <w:r w:rsidRPr="009E66F5">
        <w:rPr>
          <w:color w:val="auto"/>
          <w:lang w:val="en-US"/>
        </w:rPr>
        <w:t>01</w:t>
      </w:r>
      <w:r w:rsidRPr="009E66F5">
        <w:rPr>
          <w:color w:val="auto"/>
        </w:rPr>
        <w:t>.</w:t>
      </w:r>
      <w:r w:rsidRPr="009E66F5">
        <w:rPr>
          <w:color w:val="auto"/>
          <w:lang w:val="en-US"/>
        </w:rPr>
        <w:t>0</w:t>
      </w:r>
      <w:r w:rsidRPr="009E66F5">
        <w:rPr>
          <w:color w:val="auto"/>
        </w:rPr>
        <w:t>7.</w:t>
      </w:r>
      <w:r w:rsidRPr="009E66F5">
        <w:rPr>
          <w:color w:val="auto"/>
          <w:lang w:val="en-US"/>
        </w:rPr>
        <w:t>2026</w:t>
      </w:r>
      <w:r w:rsidRPr="009E66F5">
        <w:rPr>
          <w:color w:val="auto"/>
        </w:rPr>
        <w:t xml:space="preserve">  № </w:t>
      </w:r>
      <w:r w:rsidRPr="009E66F5">
        <w:rPr>
          <w:color w:val="auto"/>
          <w:lang w:val="en-US"/>
        </w:rPr>
        <w:t>11/44</w:t>
      </w:r>
    </w:p>
    <w:p w:rsidR="00463CAC" w:rsidRPr="009E66F5" w:rsidRDefault="00463CAC">
      <w:pPr>
        <w:pStyle w:val="ConsPlusNormal"/>
        <w:jc w:val="center"/>
      </w:pPr>
      <w:r w:rsidRPr="009E66F5">
        <w:t>ПОДПИСНОЙ ЛИСТ</w:t>
      </w:r>
    </w:p>
    <w:p w:rsidR="00463CAC" w:rsidRPr="009E66F5" w:rsidRDefault="00463CAC">
      <w:pPr>
        <w:pStyle w:val="ConsPlusNormal"/>
        <w:jc w:val="center"/>
      </w:pPr>
      <w:r w:rsidRPr="009E66F5">
        <w:t>Выборы депутатов Новокузнецкого городского Совета народных депутатов</w:t>
      </w:r>
    </w:p>
    <w:p w:rsidR="00463CAC" w:rsidRPr="009E66F5" w:rsidRDefault="00463CAC">
      <w:pPr>
        <w:pStyle w:val="ConsPlusNormal"/>
        <w:jc w:val="center"/>
      </w:pPr>
      <w:r w:rsidRPr="009E66F5">
        <w:t>20 сентября 2026 года</w:t>
      </w:r>
    </w:p>
    <w:p w:rsidR="00463CAC" w:rsidRPr="009E66F5" w:rsidRDefault="00463CAC">
      <w:pPr>
        <w:pStyle w:val="ConsPlusNonformat"/>
        <w:jc w:val="both"/>
        <w:rPr>
          <w:color w:val="auto"/>
          <w:sz w:val="14"/>
        </w:rPr>
      </w:pPr>
    </w:p>
    <w:p w:rsidR="00463CAC" w:rsidRPr="009E66F5" w:rsidRDefault="00463CAC">
      <w:pPr>
        <w:pStyle w:val="ConsPlusNonformat"/>
        <w:ind w:firstLine="567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Мы, нижеподписавшиеся, поддерживаем выдвижение от __________________________________________________________________________</w:t>
      </w:r>
    </w:p>
    <w:p w:rsidR="00463CAC" w:rsidRPr="009E66F5" w:rsidRDefault="00463CAC">
      <w:pPr>
        <w:pStyle w:val="ConsPlusNonformat"/>
        <w:ind w:left="7788" w:firstLine="708"/>
        <w:jc w:val="both"/>
        <w:rPr>
          <w:rFonts w:ascii="Times New Roman" w:hAnsi="Times New Roman"/>
          <w:color w:val="auto"/>
          <w:sz w:val="16"/>
          <w:szCs w:val="16"/>
        </w:rPr>
      </w:pPr>
      <w:r w:rsidRPr="009E66F5">
        <w:rPr>
          <w:rFonts w:ascii="Times New Roman" w:hAnsi="Times New Roman"/>
          <w:color w:val="auto"/>
          <w:sz w:val="16"/>
          <w:szCs w:val="16"/>
        </w:rPr>
        <w:t>(наименование избирательного объединения)</w:t>
      </w:r>
      <w:r w:rsidRPr="009E66F5">
        <w:rPr>
          <w:rFonts w:ascii="Times New Roman" w:hAnsi="Times New Roman"/>
          <w:color w:val="auto"/>
          <w:sz w:val="22"/>
          <w:szCs w:val="22"/>
          <w:vertAlign w:val="superscript"/>
        </w:rPr>
        <w:t>1</w:t>
      </w:r>
    </w:p>
    <w:p w:rsidR="00463CAC" w:rsidRPr="009E66F5" w:rsidRDefault="00463CAC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 xml:space="preserve">кандидата в депутаты по одномандатному избирательному округу № 1 Новокузнецкого городского округа гражданина __________________________  </w:t>
      </w:r>
    </w:p>
    <w:p w:rsidR="00463CAC" w:rsidRPr="009E66F5" w:rsidRDefault="00463CAC">
      <w:pPr>
        <w:pStyle w:val="ConsPlusNonformat"/>
        <w:ind w:left="12744" w:firstLine="708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(гражданство)</w:t>
      </w:r>
    </w:p>
    <w:p w:rsidR="00463CAC" w:rsidRPr="009E66F5" w:rsidRDefault="00463CAC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________________________________________________________________________________________________________________________________,</w:t>
      </w:r>
    </w:p>
    <w:p w:rsidR="00463CAC" w:rsidRPr="009E66F5" w:rsidRDefault="00463CAC">
      <w:pPr>
        <w:pStyle w:val="ConsPlusNonformat"/>
        <w:ind w:left="4956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>(фамилия, имя, отчество)</w:t>
      </w:r>
    </w:p>
    <w:p w:rsidR="00463CAC" w:rsidRPr="009E66F5" w:rsidRDefault="00463CAC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родившего _________________, работающего ________________________________________________________________________________________,</w:t>
      </w:r>
    </w:p>
    <w:p w:rsidR="00463CAC" w:rsidRPr="009E66F5" w:rsidRDefault="00463CAC">
      <w:pPr>
        <w:pStyle w:val="ConsPlusNonformat"/>
        <w:ind w:left="4678" w:hanging="3262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(дата рождения)</w:t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 xml:space="preserve">                  (место работы, занимаемая должность или род занятий,  если  кандидат является депутатом и осуществляет свои полномочия</w:t>
      </w:r>
    </w:p>
    <w:p w:rsidR="00463CAC" w:rsidRPr="009E66F5" w:rsidRDefault="00463CAC">
      <w:pPr>
        <w:pStyle w:val="ConsPlusNonformat"/>
        <w:ind w:left="4678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на непостоянной основе, - сведения об этом с указанием  наименования соответствующего представительного органа)</w:t>
      </w:r>
    </w:p>
    <w:p w:rsidR="00463CAC" w:rsidRPr="009E66F5" w:rsidRDefault="00463CAC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проживающего __________________________________________________________________________________________________________________.</w:t>
      </w:r>
    </w:p>
    <w:p w:rsidR="00463CAC" w:rsidRPr="009E66F5" w:rsidRDefault="00463CAC">
      <w:pPr>
        <w:pStyle w:val="ConsPlusNonformat"/>
        <w:ind w:left="3540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 xml:space="preserve"> (наименование субъекта Российской Федерации, района, города, иного населенного пункта, где находится место жительства)</w:t>
      </w:r>
    </w:p>
    <w:p w:rsidR="00463CAC" w:rsidRPr="009E66F5" w:rsidRDefault="00463CAC">
      <w:pPr>
        <w:pStyle w:val="ConsPlusNormal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10"/>
        <w:gridCol w:w="3138"/>
        <w:gridCol w:w="2835"/>
        <w:gridCol w:w="2693"/>
        <w:gridCol w:w="2694"/>
        <w:gridCol w:w="1701"/>
        <w:gridCol w:w="1843"/>
      </w:tblGrid>
      <w:tr w:rsidR="00463CAC" w:rsidRPr="009E66F5" w:rsidTr="005C4FC3"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N п/п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Фамилия, имя, отчество</w:t>
            </w: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Год рождения (в возрасте 18 лет - дополнительно число и месяц рождения)</w:t>
            </w: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Адрес места жительства</w:t>
            </w:r>
            <w:r w:rsidRPr="009E66F5">
              <w:rPr>
                <w:sz w:val="20"/>
                <w:vertAlign w:val="superscript"/>
              </w:rPr>
              <w:t>2</w:t>
            </w: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Дата внесения подписи</w:t>
            </w: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Подпись</w:t>
            </w:r>
          </w:p>
        </w:tc>
      </w:tr>
      <w:tr w:rsidR="00463CAC" w:rsidRPr="009E66F5" w:rsidTr="005C4FC3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5C4FC3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1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5C4FC3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5C4FC3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5C4FC3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5C4FC3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5C4FC3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5C4FC3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463CAC" w:rsidRPr="009E66F5" w:rsidTr="005C4FC3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5C4FC3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2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5C4FC3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5C4FC3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5C4FC3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5C4FC3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5C4FC3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5C4FC3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5C4FC3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5C4FC3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3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5C4FC3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5C4FC3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5C4FC3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5C4FC3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5C4FC3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5C4FC3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5C4FC3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5C4FC3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4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5C4FC3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5C4FC3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5C4FC3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5C4FC3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5C4FC3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5C4FC3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5C4FC3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5C4FC3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5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5C4FC3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5C4FC3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5C4FC3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5C4FC3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5C4FC3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5C4FC3">
            <w:pPr>
              <w:pStyle w:val="ConsPlusNormal"/>
              <w:rPr>
                <w:sz w:val="20"/>
              </w:rPr>
            </w:pPr>
          </w:p>
        </w:tc>
      </w:tr>
    </w:tbl>
    <w:p w:rsidR="00463CAC" w:rsidRPr="009E66F5" w:rsidRDefault="00463CAC">
      <w:pPr>
        <w:pStyle w:val="ConsPlusNormal"/>
        <w:jc w:val="both"/>
        <w:rPr>
          <w:sz w:val="16"/>
        </w:rPr>
      </w:pPr>
    </w:p>
    <w:p w:rsidR="00463CAC" w:rsidRPr="009E66F5" w:rsidRDefault="00463CAC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Подписной лист удостоверяю: _____________________________________________________________________________________________________</w:t>
      </w:r>
    </w:p>
    <w:p w:rsidR="00463CAC" w:rsidRPr="009E66F5" w:rsidRDefault="00463CAC">
      <w:pPr>
        <w:spacing w:after="90"/>
        <w:ind w:left="855" w:right="675"/>
        <w:jc w:val="center"/>
        <w:rPr>
          <w:color w:val="auto"/>
        </w:rPr>
      </w:pPr>
      <w:r w:rsidRPr="009E66F5">
        <w:rPr>
          <w:color w:val="auto"/>
          <w:sz w:val="17"/>
        </w:rPr>
        <w:t>(фамилия, имя, отчество, дата рождения, адрес места жительства</w:t>
      </w:r>
      <w:r w:rsidRPr="009E66F5">
        <w:rPr>
          <w:color w:val="auto"/>
          <w:sz w:val="17"/>
          <w:vertAlign w:val="superscript"/>
        </w:rPr>
        <w:t>2</w:t>
      </w:r>
      <w:r w:rsidRPr="009E66F5">
        <w:rPr>
          <w:color w:val="auto"/>
        </w:rPr>
        <w:t xml:space="preserve"> </w:t>
      </w:r>
      <w:r w:rsidRPr="009E66F5">
        <w:rPr>
          <w:color w:val="auto"/>
          <w:sz w:val="17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463CAC" w:rsidRPr="009E66F5" w:rsidRDefault="00463CAC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  <w:r w:rsidRPr="009E66F5">
        <w:rPr>
          <w:rFonts w:ascii="Times New Roman" w:hAnsi="Times New Roman"/>
          <w:color w:val="auto"/>
          <w:sz w:val="22"/>
        </w:rPr>
        <w:t>Кандидат ___________________________________________________________________________________________________________________________________</w:t>
      </w:r>
    </w:p>
    <w:p w:rsidR="00463CAC" w:rsidRPr="009E66F5" w:rsidRDefault="00463CAC">
      <w:pPr>
        <w:pStyle w:val="ConsPlusNonformat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(фамилия, имя, отчество, подпись и дата ее внесения)</w:t>
      </w:r>
    </w:p>
    <w:p w:rsidR="00463CAC" w:rsidRPr="009E66F5" w:rsidRDefault="00463CAC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</w:p>
    <w:p w:rsidR="00463CAC" w:rsidRPr="009E66F5" w:rsidRDefault="00463CAC">
      <w:pPr>
        <w:spacing w:before="90" w:after="90"/>
        <w:ind w:left="180"/>
        <w:jc w:val="both"/>
        <w:rPr>
          <w:color w:val="auto"/>
        </w:rPr>
      </w:pPr>
      <w:r w:rsidRPr="009E66F5">
        <w:rPr>
          <w:b/>
          <w:color w:val="auto"/>
          <w:sz w:val="27"/>
        </w:rPr>
        <w:t>Примечание</w:t>
      </w:r>
      <w:r w:rsidRPr="009E66F5">
        <w:rPr>
          <w:color w:val="auto"/>
        </w:rPr>
        <w:t>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 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 2 статьи 33 Федерального закона "Об 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 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463CAC" w:rsidRPr="009E66F5" w:rsidRDefault="00463CAC">
      <w:pPr>
        <w:spacing w:before="90" w:after="90"/>
        <w:ind w:left="180"/>
        <w:jc w:val="both"/>
        <w:rPr>
          <w:color w:val="auto"/>
        </w:rPr>
      </w:pPr>
      <w:r w:rsidRPr="009E66F5">
        <w:rPr>
          <w:color w:val="auto"/>
        </w:rPr>
        <w:t>____________________________</w:t>
      </w:r>
    </w:p>
    <w:p w:rsidR="00463CAC" w:rsidRPr="009E66F5" w:rsidRDefault="00463CAC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1</w:t>
      </w:r>
      <w:r w:rsidRPr="009E66F5">
        <w:rPr>
          <w:color w:val="auto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463CAC" w:rsidRPr="009E66F5" w:rsidRDefault="00463CAC">
      <w:pPr>
        <w:spacing w:before="90" w:after="90"/>
        <w:ind w:left="180"/>
        <w:jc w:val="both"/>
        <w:rPr>
          <w:color w:val="auto"/>
        </w:rPr>
      </w:pPr>
      <w:r w:rsidRPr="009E66F5">
        <w:rPr>
          <w:color w:val="auto"/>
          <w:sz w:val="17"/>
        </w:rPr>
        <w:t>2</w:t>
      </w:r>
      <w:r w:rsidRPr="009E66F5">
        <w:rPr>
          <w:color w:val="auto"/>
        </w:rPr>
        <w:t> Адрес места жительства может не содержать каких-либо из указанных в подпункте 5 статьи 2 Федерального закона "Об 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463CAC" w:rsidRPr="009E66F5" w:rsidRDefault="00463CAC">
      <w:pPr>
        <w:rPr>
          <w:color w:val="auto"/>
        </w:rPr>
      </w:pPr>
      <w:r w:rsidRPr="009E66F5">
        <w:rPr>
          <w:color w:val="auto"/>
        </w:rPr>
        <w:br w:type="page"/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Приложение 3</w:t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 xml:space="preserve">к решению ТИК Центрального района </w:t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Новокузнецкого городского округа</w:t>
      </w:r>
    </w:p>
    <w:p w:rsidR="00463CAC" w:rsidRPr="009E66F5" w:rsidRDefault="00463CAC" w:rsidP="005C4FC3">
      <w:pPr>
        <w:tabs>
          <w:tab w:val="left" w:pos="10348"/>
        </w:tabs>
        <w:ind w:firstLine="10773"/>
        <w:jc w:val="center"/>
        <w:rPr>
          <w:color w:val="auto"/>
        </w:rPr>
      </w:pPr>
      <w:r w:rsidRPr="009E66F5">
        <w:rPr>
          <w:color w:val="auto"/>
        </w:rPr>
        <w:t>от 01.07.2026  № 11/44</w:t>
      </w:r>
    </w:p>
    <w:p w:rsidR="00463CAC" w:rsidRPr="009E66F5" w:rsidRDefault="00463CAC" w:rsidP="005C4FC3">
      <w:pPr>
        <w:pStyle w:val="ConsPlusNormal"/>
        <w:jc w:val="center"/>
      </w:pPr>
      <w:r w:rsidRPr="009E66F5">
        <w:t>ПОДПИСНОЙ ЛИСТ</w:t>
      </w:r>
    </w:p>
    <w:p w:rsidR="00463CAC" w:rsidRPr="009E66F5" w:rsidRDefault="00463CAC" w:rsidP="005C4FC3">
      <w:pPr>
        <w:pStyle w:val="ConsPlusNormal"/>
        <w:jc w:val="center"/>
      </w:pPr>
      <w:r w:rsidRPr="009E66F5">
        <w:t>Выборы депутатов Новокузнецкого городского Совета народных депутатов</w:t>
      </w:r>
    </w:p>
    <w:p w:rsidR="00463CAC" w:rsidRPr="009E66F5" w:rsidRDefault="00463CAC" w:rsidP="005C4FC3">
      <w:pPr>
        <w:pStyle w:val="ConsPlusNormal"/>
        <w:jc w:val="center"/>
      </w:pPr>
      <w:r w:rsidRPr="009E66F5">
        <w:t>20 сентября 2026 года</w:t>
      </w:r>
    </w:p>
    <w:p w:rsidR="00463CAC" w:rsidRPr="009E66F5" w:rsidRDefault="00463CAC" w:rsidP="005C4FC3">
      <w:pPr>
        <w:pStyle w:val="ConsPlusNonformat"/>
        <w:jc w:val="both"/>
        <w:rPr>
          <w:color w:val="auto"/>
          <w:sz w:val="14"/>
        </w:rPr>
      </w:pPr>
    </w:p>
    <w:p w:rsidR="00463CAC" w:rsidRPr="009E66F5" w:rsidRDefault="00463CAC" w:rsidP="005C4FC3">
      <w:pPr>
        <w:pStyle w:val="ConsPlusNonformat"/>
        <w:ind w:firstLine="567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Мы, нижеподписавшиеся, поддерживаем выдвижение от __________________________________________________________________________</w:t>
      </w:r>
    </w:p>
    <w:p w:rsidR="00463CAC" w:rsidRPr="009E66F5" w:rsidRDefault="00463CAC" w:rsidP="005C4FC3">
      <w:pPr>
        <w:pStyle w:val="ConsPlusNonformat"/>
        <w:ind w:left="7788" w:firstLine="708"/>
        <w:jc w:val="both"/>
        <w:rPr>
          <w:rFonts w:ascii="Times New Roman" w:hAnsi="Times New Roman"/>
          <w:color w:val="auto"/>
          <w:sz w:val="16"/>
          <w:szCs w:val="16"/>
        </w:rPr>
      </w:pPr>
      <w:r w:rsidRPr="009E66F5">
        <w:rPr>
          <w:rFonts w:ascii="Times New Roman" w:hAnsi="Times New Roman"/>
          <w:color w:val="auto"/>
          <w:sz w:val="16"/>
          <w:szCs w:val="16"/>
        </w:rPr>
        <w:t>(наименование избирательного объединения)</w:t>
      </w:r>
      <w:r w:rsidRPr="009E66F5">
        <w:rPr>
          <w:rFonts w:ascii="Times New Roman" w:hAnsi="Times New Roman"/>
          <w:color w:val="auto"/>
          <w:sz w:val="22"/>
          <w:szCs w:val="22"/>
          <w:vertAlign w:val="superscript"/>
        </w:rPr>
        <w:t>1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 xml:space="preserve">кандидата в депутаты по одномандатному избирательному округу № 2 Новокузнецкого городского округа гражданина __________________________  </w:t>
      </w:r>
    </w:p>
    <w:p w:rsidR="00463CAC" w:rsidRPr="009E66F5" w:rsidRDefault="00463CAC" w:rsidP="005C4FC3">
      <w:pPr>
        <w:pStyle w:val="ConsPlusNonformat"/>
        <w:ind w:left="12744" w:firstLine="708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(гражданство)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________________________________________________________________________________________________________________________________,</w:t>
      </w:r>
    </w:p>
    <w:p w:rsidR="00463CAC" w:rsidRPr="009E66F5" w:rsidRDefault="00463CAC" w:rsidP="005C4FC3">
      <w:pPr>
        <w:pStyle w:val="ConsPlusNonformat"/>
        <w:ind w:left="4956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>(фамилия, имя, отчество)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родившего _________________, работающего ________________________________________________________________________________________,</w:t>
      </w:r>
    </w:p>
    <w:p w:rsidR="00463CAC" w:rsidRPr="009E66F5" w:rsidRDefault="00463CAC" w:rsidP="005C4FC3">
      <w:pPr>
        <w:pStyle w:val="ConsPlusNonformat"/>
        <w:ind w:left="4678" w:hanging="3262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(дата рождения)</w:t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 xml:space="preserve">                  (место работы, занимаемая должность или род занятий,  если  кандидат является депутатом и осуществляет свои полномочия</w:t>
      </w:r>
    </w:p>
    <w:p w:rsidR="00463CAC" w:rsidRPr="009E66F5" w:rsidRDefault="00463CAC" w:rsidP="005C4FC3">
      <w:pPr>
        <w:pStyle w:val="ConsPlusNonformat"/>
        <w:ind w:left="4678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на непостоянной основе, - сведения об этом с указанием  наименования соответствующего представительного органа)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проживающего __________________________________________________________________________________________________________________.</w:t>
      </w:r>
    </w:p>
    <w:p w:rsidR="00463CAC" w:rsidRPr="009E66F5" w:rsidRDefault="00463CAC" w:rsidP="005C4FC3">
      <w:pPr>
        <w:pStyle w:val="ConsPlusNonformat"/>
        <w:ind w:left="3540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 xml:space="preserve"> (наименование субъекта Российской Федерации, района, города, иного населенного пункта, где находится место жительства)</w:t>
      </w:r>
    </w:p>
    <w:p w:rsidR="00463CAC" w:rsidRPr="009E66F5" w:rsidRDefault="00463CAC" w:rsidP="005C4FC3">
      <w:pPr>
        <w:pStyle w:val="ConsPlusNormal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10"/>
        <w:gridCol w:w="3138"/>
        <w:gridCol w:w="2835"/>
        <w:gridCol w:w="2693"/>
        <w:gridCol w:w="2694"/>
        <w:gridCol w:w="1701"/>
        <w:gridCol w:w="1843"/>
      </w:tblGrid>
      <w:tr w:rsidR="00463CAC" w:rsidRPr="009E66F5" w:rsidTr="002822BA"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N п/п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Фамилия, имя, отчество</w:t>
            </w: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Год рождения (в возрасте 18 лет - дополнительно число и месяц рождения)</w:t>
            </w: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Адрес места жительства</w:t>
            </w:r>
            <w:r w:rsidRPr="009E66F5">
              <w:rPr>
                <w:sz w:val="20"/>
                <w:vertAlign w:val="superscript"/>
              </w:rPr>
              <w:t>2</w:t>
            </w: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Дата внесения подписи</w:t>
            </w: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Подпись</w:t>
            </w: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1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2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3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4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5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</w:tbl>
    <w:p w:rsidR="00463CAC" w:rsidRPr="009E66F5" w:rsidRDefault="00463CAC" w:rsidP="005C4FC3">
      <w:pPr>
        <w:pStyle w:val="ConsPlusNormal"/>
        <w:jc w:val="both"/>
        <w:rPr>
          <w:sz w:val="16"/>
        </w:rPr>
      </w:pP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Подписной лист удостоверяю: _____________________________________________________________________________________________________</w:t>
      </w:r>
    </w:p>
    <w:p w:rsidR="00463CAC" w:rsidRPr="009E66F5" w:rsidRDefault="00463CAC" w:rsidP="005C4FC3">
      <w:pPr>
        <w:spacing w:after="90"/>
        <w:ind w:left="855" w:right="675"/>
        <w:jc w:val="center"/>
        <w:rPr>
          <w:color w:val="auto"/>
        </w:rPr>
      </w:pPr>
      <w:r w:rsidRPr="009E66F5">
        <w:rPr>
          <w:color w:val="auto"/>
          <w:sz w:val="17"/>
        </w:rPr>
        <w:t>(фамилия, имя, отчество, дата рождения, адрес места жительства</w:t>
      </w:r>
      <w:r w:rsidRPr="009E66F5">
        <w:rPr>
          <w:color w:val="auto"/>
          <w:sz w:val="17"/>
          <w:vertAlign w:val="superscript"/>
        </w:rPr>
        <w:t>2</w:t>
      </w:r>
      <w:r w:rsidRPr="009E66F5">
        <w:rPr>
          <w:color w:val="auto"/>
        </w:rPr>
        <w:t xml:space="preserve"> </w:t>
      </w:r>
      <w:r w:rsidRPr="009E66F5">
        <w:rPr>
          <w:color w:val="auto"/>
          <w:sz w:val="17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  <w:r w:rsidRPr="009E66F5">
        <w:rPr>
          <w:rFonts w:ascii="Times New Roman" w:hAnsi="Times New Roman"/>
          <w:color w:val="auto"/>
          <w:sz w:val="22"/>
        </w:rPr>
        <w:t>Кандидат ___________________________________________________________________________________________________________________________________</w:t>
      </w:r>
    </w:p>
    <w:p w:rsidR="00463CAC" w:rsidRPr="009E66F5" w:rsidRDefault="00463CAC" w:rsidP="005C4FC3">
      <w:pPr>
        <w:pStyle w:val="ConsPlusNonformat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(фамилия, имя, отчество, подпись и дата ее внесения)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</w:rPr>
      </w:pPr>
      <w:r w:rsidRPr="009E66F5">
        <w:rPr>
          <w:b/>
          <w:color w:val="auto"/>
          <w:sz w:val="27"/>
        </w:rPr>
        <w:t>Примечание</w:t>
      </w:r>
      <w:r w:rsidRPr="009E66F5">
        <w:rPr>
          <w:color w:val="auto"/>
        </w:rPr>
        <w:t>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 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 2 статьи 33 Федерального закона "Об 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 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</w:rPr>
      </w:pPr>
      <w:r w:rsidRPr="009E66F5">
        <w:rPr>
          <w:color w:val="auto"/>
        </w:rPr>
        <w:t>____________________________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1</w:t>
      </w:r>
      <w:r w:rsidRPr="009E66F5">
        <w:rPr>
          <w:color w:val="auto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2</w:t>
      </w:r>
      <w:r w:rsidRPr="009E66F5">
        <w:rPr>
          <w:color w:val="auto"/>
        </w:rPr>
        <w:t> Адрес места жительства может не содержать каких-либо из указанных в подпункте 5 статьи 2 Федерального закона "Об 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463CAC" w:rsidRPr="009E66F5" w:rsidRDefault="00463CAC">
      <w:pPr>
        <w:rPr>
          <w:color w:val="auto"/>
          <w:sz w:val="24"/>
        </w:rPr>
      </w:pPr>
      <w:r w:rsidRPr="009E66F5">
        <w:rPr>
          <w:color w:val="auto"/>
          <w:sz w:val="24"/>
        </w:rPr>
        <w:br w:type="page"/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Приложение 4</w:t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 xml:space="preserve">к решению ТИК Центрального района </w:t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Новокузнецкого городского округа</w:t>
      </w:r>
    </w:p>
    <w:p w:rsidR="00463CAC" w:rsidRPr="009E66F5" w:rsidRDefault="00463CAC" w:rsidP="005C4FC3">
      <w:pPr>
        <w:tabs>
          <w:tab w:val="left" w:pos="10348"/>
        </w:tabs>
        <w:ind w:firstLine="10773"/>
        <w:jc w:val="center"/>
        <w:rPr>
          <w:color w:val="auto"/>
        </w:rPr>
      </w:pPr>
      <w:r w:rsidRPr="009E66F5">
        <w:rPr>
          <w:color w:val="auto"/>
        </w:rPr>
        <w:t>от 01.07.2026  № 11/44</w:t>
      </w:r>
    </w:p>
    <w:p w:rsidR="00463CAC" w:rsidRPr="009E66F5" w:rsidRDefault="00463CAC" w:rsidP="005C4FC3">
      <w:pPr>
        <w:pStyle w:val="ConsPlusNormal"/>
        <w:jc w:val="center"/>
      </w:pPr>
      <w:r w:rsidRPr="009E66F5">
        <w:t>ПОДПИСНОЙ ЛИСТ</w:t>
      </w:r>
    </w:p>
    <w:p w:rsidR="00463CAC" w:rsidRPr="009E66F5" w:rsidRDefault="00463CAC" w:rsidP="005C4FC3">
      <w:pPr>
        <w:pStyle w:val="ConsPlusNormal"/>
        <w:jc w:val="center"/>
      </w:pPr>
      <w:r w:rsidRPr="009E66F5">
        <w:t>Выборы депутатов Новокузнецкого городского Совета народных депутатов</w:t>
      </w:r>
    </w:p>
    <w:p w:rsidR="00463CAC" w:rsidRPr="009E66F5" w:rsidRDefault="00463CAC" w:rsidP="005C4FC3">
      <w:pPr>
        <w:pStyle w:val="ConsPlusNormal"/>
        <w:jc w:val="center"/>
      </w:pPr>
      <w:r w:rsidRPr="009E66F5">
        <w:t>20 сентября 2026 года</w:t>
      </w:r>
    </w:p>
    <w:p w:rsidR="00463CAC" w:rsidRPr="009E66F5" w:rsidRDefault="00463CAC" w:rsidP="005C4FC3">
      <w:pPr>
        <w:pStyle w:val="ConsPlusNonformat"/>
        <w:jc w:val="both"/>
        <w:rPr>
          <w:color w:val="auto"/>
          <w:sz w:val="14"/>
        </w:rPr>
      </w:pPr>
    </w:p>
    <w:p w:rsidR="00463CAC" w:rsidRPr="009E66F5" w:rsidRDefault="00463CAC" w:rsidP="005C4FC3">
      <w:pPr>
        <w:pStyle w:val="ConsPlusNonformat"/>
        <w:ind w:firstLine="567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Мы, нижеподписавшиеся, поддерживаем выдвижение от __________________________________________________________________________</w:t>
      </w:r>
    </w:p>
    <w:p w:rsidR="00463CAC" w:rsidRPr="009E66F5" w:rsidRDefault="00463CAC" w:rsidP="005C4FC3">
      <w:pPr>
        <w:pStyle w:val="ConsPlusNonformat"/>
        <w:ind w:left="7788" w:firstLine="708"/>
        <w:jc w:val="both"/>
        <w:rPr>
          <w:rFonts w:ascii="Times New Roman" w:hAnsi="Times New Roman"/>
          <w:color w:val="auto"/>
          <w:sz w:val="16"/>
          <w:szCs w:val="16"/>
        </w:rPr>
      </w:pPr>
      <w:r w:rsidRPr="009E66F5">
        <w:rPr>
          <w:rFonts w:ascii="Times New Roman" w:hAnsi="Times New Roman"/>
          <w:color w:val="auto"/>
          <w:sz w:val="16"/>
          <w:szCs w:val="16"/>
        </w:rPr>
        <w:t>(наименование избирательного объединения)</w:t>
      </w:r>
      <w:r w:rsidRPr="009E66F5">
        <w:rPr>
          <w:rFonts w:ascii="Times New Roman" w:hAnsi="Times New Roman"/>
          <w:color w:val="auto"/>
          <w:sz w:val="22"/>
          <w:szCs w:val="22"/>
          <w:vertAlign w:val="superscript"/>
        </w:rPr>
        <w:t>1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 xml:space="preserve">кандидата в депутаты по одномандатному избирательному округу № 3 Новокузнецкого городского округа гражданина __________________________  </w:t>
      </w:r>
    </w:p>
    <w:p w:rsidR="00463CAC" w:rsidRPr="009E66F5" w:rsidRDefault="00463CAC" w:rsidP="005C4FC3">
      <w:pPr>
        <w:pStyle w:val="ConsPlusNonformat"/>
        <w:ind w:left="12744" w:firstLine="708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(гражданство)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________________________________________________________________________________________________________________________________,</w:t>
      </w:r>
    </w:p>
    <w:p w:rsidR="00463CAC" w:rsidRPr="009E66F5" w:rsidRDefault="00463CAC" w:rsidP="005C4FC3">
      <w:pPr>
        <w:pStyle w:val="ConsPlusNonformat"/>
        <w:ind w:left="4956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>(фамилия, имя, отчество)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родившего _________________, работающего ________________________________________________________________________________________,</w:t>
      </w:r>
    </w:p>
    <w:p w:rsidR="00463CAC" w:rsidRPr="009E66F5" w:rsidRDefault="00463CAC" w:rsidP="005C4FC3">
      <w:pPr>
        <w:pStyle w:val="ConsPlusNonformat"/>
        <w:ind w:left="4678" w:hanging="3262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(дата рождения)</w:t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 xml:space="preserve">                  (место работы, занимаемая должность или род занятий,  если  кандидат является депутатом и осуществляет свои полномочия</w:t>
      </w:r>
    </w:p>
    <w:p w:rsidR="00463CAC" w:rsidRPr="009E66F5" w:rsidRDefault="00463CAC" w:rsidP="005C4FC3">
      <w:pPr>
        <w:pStyle w:val="ConsPlusNonformat"/>
        <w:ind w:left="4678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на непостоянной основе, - сведения об этом с указанием  наименования соответствующего представительного органа)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проживающего __________________________________________________________________________________________________________________.</w:t>
      </w:r>
    </w:p>
    <w:p w:rsidR="00463CAC" w:rsidRPr="009E66F5" w:rsidRDefault="00463CAC" w:rsidP="005C4FC3">
      <w:pPr>
        <w:pStyle w:val="ConsPlusNonformat"/>
        <w:ind w:left="3540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 xml:space="preserve"> (наименование субъекта Российской Федерации, района, города, иного населенного пункта, где находится место жительства)</w:t>
      </w:r>
    </w:p>
    <w:p w:rsidR="00463CAC" w:rsidRPr="009E66F5" w:rsidRDefault="00463CAC" w:rsidP="005C4FC3">
      <w:pPr>
        <w:pStyle w:val="ConsPlusNormal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10"/>
        <w:gridCol w:w="3138"/>
        <w:gridCol w:w="2835"/>
        <w:gridCol w:w="2693"/>
        <w:gridCol w:w="2694"/>
        <w:gridCol w:w="1701"/>
        <w:gridCol w:w="1843"/>
      </w:tblGrid>
      <w:tr w:rsidR="00463CAC" w:rsidRPr="009E66F5" w:rsidTr="002822BA"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N п/п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Фамилия, имя, отчество</w:t>
            </w: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Год рождения (в возрасте 18 лет - дополнительно число и месяц рождения)</w:t>
            </w: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Адрес места жительства</w:t>
            </w:r>
            <w:r w:rsidRPr="009E66F5">
              <w:rPr>
                <w:sz w:val="20"/>
                <w:vertAlign w:val="superscript"/>
              </w:rPr>
              <w:t>2</w:t>
            </w: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Дата внесения подписи</w:t>
            </w: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Подпись</w:t>
            </w: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1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2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3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4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5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</w:tbl>
    <w:p w:rsidR="00463CAC" w:rsidRPr="009E66F5" w:rsidRDefault="00463CAC" w:rsidP="005C4FC3">
      <w:pPr>
        <w:pStyle w:val="ConsPlusNormal"/>
        <w:jc w:val="both"/>
        <w:rPr>
          <w:sz w:val="16"/>
        </w:rPr>
      </w:pP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Подписной лист удостоверяю: _____________________________________________________________________________________________________</w:t>
      </w:r>
    </w:p>
    <w:p w:rsidR="00463CAC" w:rsidRPr="009E66F5" w:rsidRDefault="00463CAC" w:rsidP="005C4FC3">
      <w:pPr>
        <w:spacing w:after="90"/>
        <w:ind w:left="855" w:right="675"/>
        <w:jc w:val="center"/>
        <w:rPr>
          <w:color w:val="auto"/>
        </w:rPr>
      </w:pPr>
      <w:r w:rsidRPr="009E66F5">
        <w:rPr>
          <w:color w:val="auto"/>
          <w:sz w:val="17"/>
        </w:rPr>
        <w:t>(фамилия, имя, отчество, дата рождения, адрес места жительства</w:t>
      </w:r>
      <w:r w:rsidRPr="009E66F5">
        <w:rPr>
          <w:color w:val="auto"/>
          <w:sz w:val="17"/>
          <w:vertAlign w:val="superscript"/>
        </w:rPr>
        <w:t>2</w:t>
      </w:r>
      <w:r w:rsidRPr="009E66F5">
        <w:rPr>
          <w:color w:val="auto"/>
        </w:rPr>
        <w:t xml:space="preserve"> </w:t>
      </w:r>
      <w:r w:rsidRPr="009E66F5">
        <w:rPr>
          <w:color w:val="auto"/>
          <w:sz w:val="17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  <w:r w:rsidRPr="009E66F5">
        <w:rPr>
          <w:rFonts w:ascii="Times New Roman" w:hAnsi="Times New Roman"/>
          <w:color w:val="auto"/>
          <w:sz w:val="22"/>
        </w:rPr>
        <w:t>Кандидат ___________________________________________________________________________________________________________________________________</w:t>
      </w:r>
    </w:p>
    <w:p w:rsidR="00463CAC" w:rsidRPr="009E66F5" w:rsidRDefault="00463CAC" w:rsidP="005C4FC3">
      <w:pPr>
        <w:pStyle w:val="ConsPlusNonformat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(фамилия, имя, отчество, подпись и дата ее внесения)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</w:rPr>
      </w:pPr>
      <w:r w:rsidRPr="009E66F5">
        <w:rPr>
          <w:b/>
          <w:color w:val="auto"/>
          <w:sz w:val="27"/>
        </w:rPr>
        <w:t>Примечание</w:t>
      </w:r>
      <w:r w:rsidRPr="009E66F5">
        <w:rPr>
          <w:color w:val="auto"/>
        </w:rPr>
        <w:t>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 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 2 статьи 33 Федерального закона "Об 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 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</w:rPr>
      </w:pPr>
      <w:r w:rsidRPr="009E66F5">
        <w:rPr>
          <w:color w:val="auto"/>
        </w:rPr>
        <w:t>____________________________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1</w:t>
      </w:r>
      <w:r w:rsidRPr="009E66F5">
        <w:rPr>
          <w:color w:val="auto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2</w:t>
      </w:r>
      <w:r w:rsidRPr="009E66F5">
        <w:rPr>
          <w:color w:val="auto"/>
        </w:rPr>
        <w:t> Адрес места жительства может не содержать каких-либо из указанных в подпункте 5 статьи 2 Федерального закона "Об 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463CAC" w:rsidRPr="009E66F5" w:rsidRDefault="00463CAC">
      <w:pPr>
        <w:rPr>
          <w:color w:val="auto"/>
          <w:sz w:val="24"/>
        </w:rPr>
      </w:pPr>
      <w:r w:rsidRPr="009E66F5">
        <w:rPr>
          <w:color w:val="auto"/>
          <w:sz w:val="24"/>
        </w:rPr>
        <w:br w:type="page"/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Приложение 5</w:t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 xml:space="preserve">к решению ТИК Центрального района </w:t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Новокузнецкого городского округа</w:t>
      </w:r>
    </w:p>
    <w:p w:rsidR="00463CAC" w:rsidRPr="009E66F5" w:rsidRDefault="00463CAC" w:rsidP="005C4FC3">
      <w:pPr>
        <w:tabs>
          <w:tab w:val="left" w:pos="10348"/>
        </w:tabs>
        <w:ind w:firstLine="10773"/>
        <w:jc w:val="center"/>
        <w:rPr>
          <w:color w:val="auto"/>
        </w:rPr>
      </w:pPr>
      <w:r w:rsidRPr="009E66F5">
        <w:rPr>
          <w:color w:val="auto"/>
        </w:rPr>
        <w:t>от 01.07.2026  № 11/44</w:t>
      </w:r>
    </w:p>
    <w:p w:rsidR="00463CAC" w:rsidRPr="009E66F5" w:rsidRDefault="00463CAC" w:rsidP="005C4FC3">
      <w:pPr>
        <w:pStyle w:val="ConsPlusNormal"/>
        <w:jc w:val="center"/>
      </w:pPr>
      <w:r w:rsidRPr="009E66F5">
        <w:t>ПОДПИСНОЙ ЛИСТ</w:t>
      </w:r>
    </w:p>
    <w:p w:rsidR="00463CAC" w:rsidRPr="009E66F5" w:rsidRDefault="00463CAC" w:rsidP="005C4FC3">
      <w:pPr>
        <w:pStyle w:val="ConsPlusNormal"/>
        <w:jc w:val="center"/>
      </w:pPr>
      <w:r w:rsidRPr="009E66F5">
        <w:t>Выборы депутатов Новокузнецкого городского Совета народных депутатов</w:t>
      </w:r>
    </w:p>
    <w:p w:rsidR="00463CAC" w:rsidRPr="009E66F5" w:rsidRDefault="00463CAC" w:rsidP="005C4FC3">
      <w:pPr>
        <w:pStyle w:val="ConsPlusNormal"/>
        <w:jc w:val="center"/>
      </w:pPr>
      <w:r w:rsidRPr="009E66F5">
        <w:t>20 сентября 2026 года</w:t>
      </w:r>
    </w:p>
    <w:p w:rsidR="00463CAC" w:rsidRPr="009E66F5" w:rsidRDefault="00463CAC" w:rsidP="005C4FC3">
      <w:pPr>
        <w:pStyle w:val="ConsPlusNonformat"/>
        <w:jc w:val="both"/>
        <w:rPr>
          <w:color w:val="auto"/>
          <w:sz w:val="14"/>
        </w:rPr>
      </w:pPr>
    </w:p>
    <w:p w:rsidR="00463CAC" w:rsidRPr="009E66F5" w:rsidRDefault="00463CAC" w:rsidP="005C4FC3">
      <w:pPr>
        <w:pStyle w:val="ConsPlusNonformat"/>
        <w:ind w:firstLine="567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Мы, нижеподписавшиеся, поддерживаем выдвижение от __________________________________________________________________________</w:t>
      </w:r>
    </w:p>
    <w:p w:rsidR="00463CAC" w:rsidRPr="009E66F5" w:rsidRDefault="00463CAC" w:rsidP="005C4FC3">
      <w:pPr>
        <w:pStyle w:val="ConsPlusNonformat"/>
        <w:ind w:left="7788" w:firstLine="708"/>
        <w:jc w:val="both"/>
        <w:rPr>
          <w:rFonts w:ascii="Times New Roman" w:hAnsi="Times New Roman"/>
          <w:color w:val="auto"/>
          <w:sz w:val="16"/>
          <w:szCs w:val="16"/>
        </w:rPr>
      </w:pPr>
      <w:r w:rsidRPr="009E66F5">
        <w:rPr>
          <w:rFonts w:ascii="Times New Roman" w:hAnsi="Times New Roman"/>
          <w:color w:val="auto"/>
          <w:sz w:val="16"/>
          <w:szCs w:val="16"/>
        </w:rPr>
        <w:t>(наименование избирательного объединения)</w:t>
      </w:r>
      <w:r w:rsidRPr="009E66F5">
        <w:rPr>
          <w:rFonts w:ascii="Times New Roman" w:hAnsi="Times New Roman"/>
          <w:color w:val="auto"/>
          <w:sz w:val="22"/>
          <w:szCs w:val="22"/>
          <w:vertAlign w:val="superscript"/>
        </w:rPr>
        <w:t>1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 xml:space="preserve">кандидата в депутаты по одномандатному избирательному округу № 4 Новокузнецкого городского округа гражданина __________________________  </w:t>
      </w:r>
    </w:p>
    <w:p w:rsidR="00463CAC" w:rsidRPr="009E66F5" w:rsidRDefault="00463CAC" w:rsidP="005C4FC3">
      <w:pPr>
        <w:pStyle w:val="ConsPlusNonformat"/>
        <w:ind w:left="12744" w:firstLine="708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(гражданство)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________________________________________________________________________________________________________________________________,</w:t>
      </w:r>
    </w:p>
    <w:p w:rsidR="00463CAC" w:rsidRPr="009E66F5" w:rsidRDefault="00463CAC" w:rsidP="005C4FC3">
      <w:pPr>
        <w:pStyle w:val="ConsPlusNonformat"/>
        <w:ind w:left="4956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>(фамилия, имя, отчество)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родившего _________________, работающего ________________________________________________________________________________________,</w:t>
      </w:r>
    </w:p>
    <w:p w:rsidR="00463CAC" w:rsidRPr="009E66F5" w:rsidRDefault="00463CAC" w:rsidP="005C4FC3">
      <w:pPr>
        <w:pStyle w:val="ConsPlusNonformat"/>
        <w:ind w:left="4678" w:hanging="3262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(дата рождения)</w:t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 xml:space="preserve">                  (место работы, занимаемая должность или род занятий,  если  кандидат является депутатом и осуществляет свои полномочия</w:t>
      </w:r>
    </w:p>
    <w:p w:rsidR="00463CAC" w:rsidRPr="009E66F5" w:rsidRDefault="00463CAC" w:rsidP="005C4FC3">
      <w:pPr>
        <w:pStyle w:val="ConsPlusNonformat"/>
        <w:ind w:left="4678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на непостоянной основе, - сведения об этом с указанием  наименования соответствующего представительного органа)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проживающего __________________________________________________________________________________________________________________.</w:t>
      </w:r>
    </w:p>
    <w:p w:rsidR="00463CAC" w:rsidRPr="009E66F5" w:rsidRDefault="00463CAC" w:rsidP="005C4FC3">
      <w:pPr>
        <w:pStyle w:val="ConsPlusNonformat"/>
        <w:ind w:left="3540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 xml:space="preserve"> (наименование субъекта Российской Федерации, района, города, иного населенного пункта, где находится место жительства)</w:t>
      </w:r>
    </w:p>
    <w:p w:rsidR="00463CAC" w:rsidRPr="009E66F5" w:rsidRDefault="00463CAC" w:rsidP="005C4FC3">
      <w:pPr>
        <w:pStyle w:val="ConsPlusNormal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10"/>
        <w:gridCol w:w="3138"/>
        <w:gridCol w:w="2835"/>
        <w:gridCol w:w="2693"/>
        <w:gridCol w:w="2694"/>
        <w:gridCol w:w="1701"/>
        <w:gridCol w:w="1843"/>
      </w:tblGrid>
      <w:tr w:rsidR="00463CAC" w:rsidRPr="009E66F5" w:rsidTr="002822BA"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N п/п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Фамилия, имя, отчество</w:t>
            </w: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Год рождения (в возрасте 18 лет - дополнительно число и месяц рождения)</w:t>
            </w: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Адрес места жительства</w:t>
            </w:r>
            <w:r w:rsidRPr="009E66F5">
              <w:rPr>
                <w:sz w:val="20"/>
                <w:vertAlign w:val="superscript"/>
              </w:rPr>
              <w:t>2</w:t>
            </w: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Дата внесения подписи</w:t>
            </w: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Подпись</w:t>
            </w: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1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2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3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4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5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</w:tbl>
    <w:p w:rsidR="00463CAC" w:rsidRPr="009E66F5" w:rsidRDefault="00463CAC" w:rsidP="005C4FC3">
      <w:pPr>
        <w:pStyle w:val="ConsPlusNormal"/>
        <w:jc w:val="both"/>
        <w:rPr>
          <w:sz w:val="16"/>
        </w:rPr>
      </w:pP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Подписной лист удостоверяю: _____________________________________________________________________________________________________</w:t>
      </w:r>
    </w:p>
    <w:p w:rsidR="00463CAC" w:rsidRPr="009E66F5" w:rsidRDefault="00463CAC" w:rsidP="005C4FC3">
      <w:pPr>
        <w:spacing w:after="90"/>
        <w:ind w:left="855" w:right="675"/>
        <w:jc w:val="center"/>
        <w:rPr>
          <w:color w:val="auto"/>
        </w:rPr>
      </w:pPr>
      <w:r w:rsidRPr="009E66F5">
        <w:rPr>
          <w:color w:val="auto"/>
          <w:sz w:val="17"/>
        </w:rPr>
        <w:t>(фамилия, имя, отчество, дата рождения, адрес места жительства</w:t>
      </w:r>
      <w:r w:rsidRPr="009E66F5">
        <w:rPr>
          <w:color w:val="auto"/>
          <w:sz w:val="17"/>
          <w:vertAlign w:val="superscript"/>
        </w:rPr>
        <w:t>2</w:t>
      </w:r>
      <w:r w:rsidRPr="009E66F5">
        <w:rPr>
          <w:color w:val="auto"/>
        </w:rPr>
        <w:t xml:space="preserve"> </w:t>
      </w:r>
      <w:r w:rsidRPr="009E66F5">
        <w:rPr>
          <w:color w:val="auto"/>
          <w:sz w:val="17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  <w:r w:rsidRPr="009E66F5">
        <w:rPr>
          <w:rFonts w:ascii="Times New Roman" w:hAnsi="Times New Roman"/>
          <w:color w:val="auto"/>
          <w:sz w:val="22"/>
        </w:rPr>
        <w:t>Кандидат ___________________________________________________________________________________________________________________________________</w:t>
      </w:r>
    </w:p>
    <w:p w:rsidR="00463CAC" w:rsidRPr="009E66F5" w:rsidRDefault="00463CAC" w:rsidP="005C4FC3">
      <w:pPr>
        <w:pStyle w:val="ConsPlusNonformat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(фамилия, имя, отчество, подпись и дата ее внесения)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</w:rPr>
      </w:pPr>
      <w:r w:rsidRPr="009E66F5">
        <w:rPr>
          <w:b/>
          <w:color w:val="auto"/>
          <w:sz w:val="27"/>
        </w:rPr>
        <w:t>Примечание</w:t>
      </w:r>
      <w:r w:rsidRPr="009E66F5">
        <w:rPr>
          <w:color w:val="auto"/>
        </w:rPr>
        <w:t>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 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 2 статьи 33 Федерального закона "Об 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 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</w:rPr>
      </w:pPr>
      <w:r w:rsidRPr="009E66F5">
        <w:rPr>
          <w:color w:val="auto"/>
        </w:rPr>
        <w:t>____________________________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1</w:t>
      </w:r>
      <w:r w:rsidRPr="009E66F5">
        <w:rPr>
          <w:color w:val="auto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2</w:t>
      </w:r>
      <w:r w:rsidRPr="009E66F5">
        <w:rPr>
          <w:color w:val="auto"/>
        </w:rPr>
        <w:t> Адрес места жительства может не содержать каких-либо из указанных в подпункте 5 статьи 2 Федерального закона "Об 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463CAC" w:rsidRPr="009E66F5" w:rsidRDefault="00463CAC">
      <w:pPr>
        <w:rPr>
          <w:color w:val="auto"/>
          <w:sz w:val="24"/>
        </w:rPr>
      </w:pPr>
      <w:r w:rsidRPr="009E66F5">
        <w:rPr>
          <w:color w:val="auto"/>
          <w:sz w:val="24"/>
        </w:rPr>
        <w:br w:type="page"/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Приложение 6</w:t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 xml:space="preserve">к решению ТИК Центрального района </w:t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Новокузнецкого городского округа</w:t>
      </w:r>
    </w:p>
    <w:p w:rsidR="00463CAC" w:rsidRPr="009E66F5" w:rsidRDefault="00463CAC" w:rsidP="005C4FC3">
      <w:pPr>
        <w:tabs>
          <w:tab w:val="left" w:pos="10348"/>
        </w:tabs>
        <w:ind w:firstLine="10773"/>
        <w:jc w:val="center"/>
        <w:rPr>
          <w:color w:val="auto"/>
        </w:rPr>
      </w:pPr>
      <w:r w:rsidRPr="009E66F5">
        <w:rPr>
          <w:color w:val="auto"/>
        </w:rPr>
        <w:t>от 01.07.2026  № 11/44</w:t>
      </w:r>
    </w:p>
    <w:p w:rsidR="00463CAC" w:rsidRPr="009E66F5" w:rsidRDefault="00463CAC" w:rsidP="005C4FC3">
      <w:pPr>
        <w:pStyle w:val="ConsPlusNormal"/>
        <w:jc w:val="center"/>
      </w:pPr>
      <w:r w:rsidRPr="009E66F5">
        <w:t>ПОДПИСНОЙ ЛИСТ</w:t>
      </w:r>
    </w:p>
    <w:p w:rsidR="00463CAC" w:rsidRPr="009E66F5" w:rsidRDefault="00463CAC" w:rsidP="005C4FC3">
      <w:pPr>
        <w:pStyle w:val="ConsPlusNormal"/>
        <w:jc w:val="center"/>
      </w:pPr>
      <w:r w:rsidRPr="009E66F5">
        <w:t>Выборы депутатов Новокузнецкого городского Совета народных депутатов</w:t>
      </w:r>
    </w:p>
    <w:p w:rsidR="00463CAC" w:rsidRPr="009E66F5" w:rsidRDefault="00463CAC" w:rsidP="005C4FC3">
      <w:pPr>
        <w:pStyle w:val="ConsPlusNormal"/>
        <w:jc w:val="center"/>
      </w:pPr>
      <w:r w:rsidRPr="009E66F5">
        <w:t>20 сентября 2026 года</w:t>
      </w:r>
    </w:p>
    <w:p w:rsidR="00463CAC" w:rsidRPr="009E66F5" w:rsidRDefault="00463CAC" w:rsidP="005C4FC3">
      <w:pPr>
        <w:pStyle w:val="ConsPlusNonformat"/>
        <w:jc w:val="both"/>
        <w:rPr>
          <w:color w:val="auto"/>
          <w:sz w:val="14"/>
        </w:rPr>
      </w:pPr>
    </w:p>
    <w:p w:rsidR="00463CAC" w:rsidRPr="009E66F5" w:rsidRDefault="00463CAC" w:rsidP="005C4FC3">
      <w:pPr>
        <w:pStyle w:val="ConsPlusNonformat"/>
        <w:ind w:firstLine="567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Мы, нижеподписавшиеся, поддерживаем выдвижение от __________________________________________________________________________</w:t>
      </w:r>
    </w:p>
    <w:p w:rsidR="00463CAC" w:rsidRPr="009E66F5" w:rsidRDefault="00463CAC" w:rsidP="005C4FC3">
      <w:pPr>
        <w:pStyle w:val="ConsPlusNonformat"/>
        <w:ind w:left="7788" w:firstLine="708"/>
        <w:jc w:val="both"/>
        <w:rPr>
          <w:rFonts w:ascii="Times New Roman" w:hAnsi="Times New Roman"/>
          <w:color w:val="auto"/>
          <w:sz w:val="16"/>
          <w:szCs w:val="16"/>
        </w:rPr>
      </w:pPr>
      <w:r w:rsidRPr="009E66F5">
        <w:rPr>
          <w:rFonts w:ascii="Times New Roman" w:hAnsi="Times New Roman"/>
          <w:color w:val="auto"/>
          <w:sz w:val="16"/>
          <w:szCs w:val="16"/>
        </w:rPr>
        <w:t>(наименование избирательного объединения)</w:t>
      </w:r>
      <w:r w:rsidRPr="009E66F5">
        <w:rPr>
          <w:rFonts w:ascii="Times New Roman" w:hAnsi="Times New Roman"/>
          <w:color w:val="auto"/>
          <w:sz w:val="22"/>
          <w:szCs w:val="22"/>
          <w:vertAlign w:val="superscript"/>
        </w:rPr>
        <w:t>1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 xml:space="preserve">кандидата в депутаты по одномандатному избирательному округу № 5 Новокузнецкого городского округа гражданина __________________________  </w:t>
      </w:r>
    </w:p>
    <w:p w:rsidR="00463CAC" w:rsidRPr="009E66F5" w:rsidRDefault="00463CAC" w:rsidP="005C4FC3">
      <w:pPr>
        <w:pStyle w:val="ConsPlusNonformat"/>
        <w:ind w:left="12744" w:firstLine="708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(гражданство)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________________________________________________________________________________________________________________________________,</w:t>
      </w:r>
    </w:p>
    <w:p w:rsidR="00463CAC" w:rsidRPr="009E66F5" w:rsidRDefault="00463CAC" w:rsidP="005C4FC3">
      <w:pPr>
        <w:pStyle w:val="ConsPlusNonformat"/>
        <w:ind w:left="4956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>(фамилия, имя, отчество)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родившего _________________, работающего ________________________________________________________________________________________,</w:t>
      </w:r>
    </w:p>
    <w:p w:rsidR="00463CAC" w:rsidRPr="009E66F5" w:rsidRDefault="00463CAC" w:rsidP="005C4FC3">
      <w:pPr>
        <w:pStyle w:val="ConsPlusNonformat"/>
        <w:ind w:left="4678" w:hanging="3262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(дата рождения)</w:t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 xml:space="preserve">                  (место работы, занимаемая должность или род занятий,  если  кандидат является депутатом и осуществляет свои полномочия</w:t>
      </w:r>
    </w:p>
    <w:p w:rsidR="00463CAC" w:rsidRPr="009E66F5" w:rsidRDefault="00463CAC" w:rsidP="005C4FC3">
      <w:pPr>
        <w:pStyle w:val="ConsPlusNonformat"/>
        <w:ind w:left="4678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на непостоянной основе, - сведения об этом с указанием  наименования соответствующего представительного органа)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проживающего __________________________________________________________________________________________________________________.</w:t>
      </w:r>
    </w:p>
    <w:p w:rsidR="00463CAC" w:rsidRPr="009E66F5" w:rsidRDefault="00463CAC" w:rsidP="005C4FC3">
      <w:pPr>
        <w:pStyle w:val="ConsPlusNonformat"/>
        <w:ind w:left="3540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 xml:space="preserve"> (наименование субъекта Российской Федерации, района, города, иного населенного пункта, где находится место жительства)</w:t>
      </w:r>
    </w:p>
    <w:p w:rsidR="00463CAC" w:rsidRPr="009E66F5" w:rsidRDefault="00463CAC" w:rsidP="005C4FC3">
      <w:pPr>
        <w:pStyle w:val="ConsPlusNormal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10"/>
        <w:gridCol w:w="3138"/>
        <w:gridCol w:w="2835"/>
        <w:gridCol w:w="2693"/>
        <w:gridCol w:w="2694"/>
        <w:gridCol w:w="1701"/>
        <w:gridCol w:w="1843"/>
      </w:tblGrid>
      <w:tr w:rsidR="00463CAC" w:rsidRPr="009E66F5" w:rsidTr="002822BA"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N п/п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Фамилия, имя, отчество</w:t>
            </w: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Год рождения (в возрасте 18 лет - дополнительно число и месяц рождения)</w:t>
            </w: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Адрес места жительства</w:t>
            </w:r>
            <w:r w:rsidRPr="009E66F5">
              <w:rPr>
                <w:sz w:val="20"/>
                <w:vertAlign w:val="superscript"/>
              </w:rPr>
              <w:t>2</w:t>
            </w: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Дата внесения подписи</w:t>
            </w: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Подпись</w:t>
            </w: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1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2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3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4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5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</w:tbl>
    <w:p w:rsidR="00463CAC" w:rsidRPr="009E66F5" w:rsidRDefault="00463CAC" w:rsidP="005C4FC3">
      <w:pPr>
        <w:pStyle w:val="ConsPlusNormal"/>
        <w:jc w:val="both"/>
        <w:rPr>
          <w:sz w:val="16"/>
        </w:rPr>
      </w:pP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Подписной лист удостоверяю: _____________________________________________________________________________________________________</w:t>
      </w:r>
    </w:p>
    <w:p w:rsidR="00463CAC" w:rsidRPr="009E66F5" w:rsidRDefault="00463CAC" w:rsidP="005C4FC3">
      <w:pPr>
        <w:spacing w:after="90"/>
        <w:ind w:left="855" w:right="675"/>
        <w:jc w:val="center"/>
        <w:rPr>
          <w:color w:val="auto"/>
        </w:rPr>
      </w:pPr>
      <w:r w:rsidRPr="009E66F5">
        <w:rPr>
          <w:color w:val="auto"/>
          <w:sz w:val="17"/>
        </w:rPr>
        <w:t>(фамилия, имя, отчество, дата рождения, адрес места жительства</w:t>
      </w:r>
      <w:r w:rsidRPr="009E66F5">
        <w:rPr>
          <w:color w:val="auto"/>
          <w:sz w:val="17"/>
          <w:vertAlign w:val="superscript"/>
        </w:rPr>
        <w:t>2</w:t>
      </w:r>
      <w:r w:rsidRPr="009E66F5">
        <w:rPr>
          <w:color w:val="auto"/>
        </w:rPr>
        <w:t xml:space="preserve"> </w:t>
      </w:r>
      <w:r w:rsidRPr="009E66F5">
        <w:rPr>
          <w:color w:val="auto"/>
          <w:sz w:val="17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  <w:r w:rsidRPr="009E66F5">
        <w:rPr>
          <w:rFonts w:ascii="Times New Roman" w:hAnsi="Times New Roman"/>
          <w:color w:val="auto"/>
          <w:sz w:val="22"/>
        </w:rPr>
        <w:t>Кандидат ___________________________________________________________________________________________________________________________________</w:t>
      </w:r>
    </w:p>
    <w:p w:rsidR="00463CAC" w:rsidRPr="009E66F5" w:rsidRDefault="00463CAC" w:rsidP="005C4FC3">
      <w:pPr>
        <w:pStyle w:val="ConsPlusNonformat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(фамилия, имя, отчество, подпись и дата ее внесения)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</w:rPr>
      </w:pPr>
      <w:r w:rsidRPr="009E66F5">
        <w:rPr>
          <w:b/>
          <w:color w:val="auto"/>
          <w:sz w:val="27"/>
        </w:rPr>
        <w:t>Примечание</w:t>
      </w:r>
      <w:r w:rsidRPr="009E66F5">
        <w:rPr>
          <w:color w:val="auto"/>
        </w:rPr>
        <w:t>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 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 2 статьи 33 Федерального закона "Об 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 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</w:rPr>
      </w:pPr>
      <w:r w:rsidRPr="009E66F5">
        <w:rPr>
          <w:color w:val="auto"/>
        </w:rPr>
        <w:t>____________________________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1</w:t>
      </w:r>
      <w:r w:rsidRPr="009E66F5">
        <w:rPr>
          <w:color w:val="auto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2</w:t>
      </w:r>
      <w:r w:rsidRPr="009E66F5">
        <w:rPr>
          <w:color w:val="auto"/>
        </w:rPr>
        <w:t> Адрес места жительства может не содержать каких-либо из указанных в подпункте 5 статьи 2 Федерального закона "Об 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463CAC" w:rsidRPr="009E66F5" w:rsidRDefault="00463CAC">
      <w:pPr>
        <w:rPr>
          <w:color w:val="auto"/>
          <w:sz w:val="24"/>
        </w:rPr>
      </w:pPr>
      <w:r w:rsidRPr="009E66F5">
        <w:rPr>
          <w:color w:val="auto"/>
          <w:sz w:val="24"/>
        </w:rPr>
        <w:br w:type="page"/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Приложение 7</w:t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 xml:space="preserve">к решению ТИК Центрального района </w:t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Новокузнецкого городского округа</w:t>
      </w:r>
    </w:p>
    <w:p w:rsidR="00463CAC" w:rsidRPr="009E66F5" w:rsidRDefault="00463CAC" w:rsidP="005C4FC3">
      <w:pPr>
        <w:tabs>
          <w:tab w:val="left" w:pos="10348"/>
        </w:tabs>
        <w:ind w:firstLine="10773"/>
        <w:jc w:val="center"/>
        <w:rPr>
          <w:color w:val="auto"/>
        </w:rPr>
      </w:pPr>
      <w:r w:rsidRPr="009E66F5">
        <w:rPr>
          <w:color w:val="auto"/>
        </w:rPr>
        <w:t>от 01.07.2026  № 11/44</w:t>
      </w:r>
    </w:p>
    <w:p w:rsidR="00463CAC" w:rsidRPr="009E66F5" w:rsidRDefault="00463CAC" w:rsidP="005C4FC3">
      <w:pPr>
        <w:pStyle w:val="ConsPlusNormal"/>
        <w:jc w:val="center"/>
      </w:pPr>
      <w:r w:rsidRPr="009E66F5">
        <w:t>ПОДПИСНОЙ ЛИСТ</w:t>
      </w:r>
    </w:p>
    <w:p w:rsidR="00463CAC" w:rsidRPr="009E66F5" w:rsidRDefault="00463CAC" w:rsidP="005C4FC3">
      <w:pPr>
        <w:pStyle w:val="ConsPlusNormal"/>
        <w:jc w:val="center"/>
      </w:pPr>
      <w:r w:rsidRPr="009E66F5">
        <w:t>Выборы депутатов Новокузнецкого городского Совета народных депутатов</w:t>
      </w:r>
    </w:p>
    <w:p w:rsidR="00463CAC" w:rsidRPr="009E66F5" w:rsidRDefault="00463CAC" w:rsidP="005C4FC3">
      <w:pPr>
        <w:pStyle w:val="ConsPlusNormal"/>
        <w:jc w:val="center"/>
      </w:pPr>
      <w:r w:rsidRPr="009E66F5">
        <w:t>20 сентября 2026 года</w:t>
      </w:r>
    </w:p>
    <w:p w:rsidR="00463CAC" w:rsidRPr="009E66F5" w:rsidRDefault="00463CAC" w:rsidP="005C4FC3">
      <w:pPr>
        <w:pStyle w:val="ConsPlusNonformat"/>
        <w:jc w:val="both"/>
        <w:rPr>
          <w:color w:val="auto"/>
          <w:sz w:val="14"/>
        </w:rPr>
      </w:pPr>
    </w:p>
    <w:p w:rsidR="00463CAC" w:rsidRPr="009E66F5" w:rsidRDefault="00463CAC" w:rsidP="005C4FC3">
      <w:pPr>
        <w:pStyle w:val="ConsPlusNonformat"/>
        <w:ind w:firstLine="567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Мы, нижеподписавшиеся, поддерживаем выдвижение от __________________________________________________________________________</w:t>
      </w:r>
    </w:p>
    <w:p w:rsidR="00463CAC" w:rsidRPr="009E66F5" w:rsidRDefault="00463CAC" w:rsidP="005C4FC3">
      <w:pPr>
        <w:pStyle w:val="ConsPlusNonformat"/>
        <w:ind w:left="7788" w:firstLine="708"/>
        <w:jc w:val="both"/>
        <w:rPr>
          <w:rFonts w:ascii="Times New Roman" w:hAnsi="Times New Roman"/>
          <w:color w:val="auto"/>
          <w:sz w:val="16"/>
          <w:szCs w:val="16"/>
        </w:rPr>
      </w:pPr>
      <w:r w:rsidRPr="009E66F5">
        <w:rPr>
          <w:rFonts w:ascii="Times New Roman" w:hAnsi="Times New Roman"/>
          <w:color w:val="auto"/>
          <w:sz w:val="16"/>
          <w:szCs w:val="16"/>
        </w:rPr>
        <w:t>(наименование избирательного объединения)</w:t>
      </w:r>
      <w:r w:rsidRPr="009E66F5">
        <w:rPr>
          <w:rFonts w:ascii="Times New Roman" w:hAnsi="Times New Roman"/>
          <w:color w:val="auto"/>
          <w:sz w:val="22"/>
          <w:szCs w:val="22"/>
          <w:vertAlign w:val="superscript"/>
        </w:rPr>
        <w:t>1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 xml:space="preserve">кандидата в депутаты по одномандатному избирательному округу № 6 Новокузнецкого городского округа гражданина __________________________  </w:t>
      </w:r>
    </w:p>
    <w:p w:rsidR="00463CAC" w:rsidRPr="009E66F5" w:rsidRDefault="00463CAC" w:rsidP="005C4FC3">
      <w:pPr>
        <w:pStyle w:val="ConsPlusNonformat"/>
        <w:ind w:left="12744" w:firstLine="708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(гражданство)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________________________________________________________________________________________________________________________________,</w:t>
      </w:r>
    </w:p>
    <w:p w:rsidR="00463CAC" w:rsidRPr="009E66F5" w:rsidRDefault="00463CAC" w:rsidP="005C4FC3">
      <w:pPr>
        <w:pStyle w:val="ConsPlusNonformat"/>
        <w:ind w:left="4956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>(фамилия, имя, отчество)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родившего _________________, работающего ________________________________________________________________________________________,</w:t>
      </w:r>
    </w:p>
    <w:p w:rsidR="00463CAC" w:rsidRPr="009E66F5" w:rsidRDefault="00463CAC" w:rsidP="005C4FC3">
      <w:pPr>
        <w:pStyle w:val="ConsPlusNonformat"/>
        <w:ind w:left="4678" w:hanging="3262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(дата рождения)</w:t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 xml:space="preserve">                  (место работы, занимаемая должность или род занятий,  если  кандидат является депутатом и осуществляет свои полномочия</w:t>
      </w:r>
    </w:p>
    <w:p w:rsidR="00463CAC" w:rsidRPr="009E66F5" w:rsidRDefault="00463CAC" w:rsidP="005C4FC3">
      <w:pPr>
        <w:pStyle w:val="ConsPlusNonformat"/>
        <w:ind w:left="4678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на непостоянной основе, - сведения об этом с указанием  наименования соответствующего представительного органа)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проживающего __________________________________________________________________________________________________________________.</w:t>
      </w:r>
    </w:p>
    <w:p w:rsidR="00463CAC" w:rsidRPr="009E66F5" w:rsidRDefault="00463CAC" w:rsidP="005C4FC3">
      <w:pPr>
        <w:pStyle w:val="ConsPlusNonformat"/>
        <w:ind w:left="3540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 xml:space="preserve"> (наименование субъекта Российской Федерации, района, города, иного населенного пункта, где находится место жительства)</w:t>
      </w:r>
    </w:p>
    <w:p w:rsidR="00463CAC" w:rsidRPr="009E66F5" w:rsidRDefault="00463CAC" w:rsidP="005C4FC3">
      <w:pPr>
        <w:pStyle w:val="ConsPlusNormal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10"/>
        <w:gridCol w:w="3138"/>
        <w:gridCol w:w="2835"/>
        <w:gridCol w:w="2693"/>
        <w:gridCol w:w="2694"/>
        <w:gridCol w:w="1701"/>
        <w:gridCol w:w="1843"/>
      </w:tblGrid>
      <w:tr w:rsidR="00463CAC" w:rsidRPr="009E66F5" w:rsidTr="002822BA"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N п/п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Фамилия, имя, отчество</w:t>
            </w: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Год рождения (в возрасте 18 лет - дополнительно число и месяц рождения)</w:t>
            </w: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Адрес места жительства</w:t>
            </w:r>
            <w:r w:rsidRPr="009E66F5">
              <w:rPr>
                <w:sz w:val="20"/>
                <w:vertAlign w:val="superscript"/>
              </w:rPr>
              <w:t>2</w:t>
            </w: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Дата внесения подписи</w:t>
            </w: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Подпись</w:t>
            </w: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1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2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3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4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5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</w:tbl>
    <w:p w:rsidR="00463CAC" w:rsidRPr="009E66F5" w:rsidRDefault="00463CAC" w:rsidP="005C4FC3">
      <w:pPr>
        <w:pStyle w:val="ConsPlusNormal"/>
        <w:jc w:val="both"/>
        <w:rPr>
          <w:sz w:val="16"/>
        </w:rPr>
      </w:pP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Подписной лист удостоверяю: _____________________________________________________________________________________________________</w:t>
      </w:r>
    </w:p>
    <w:p w:rsidR="00463CAC" w:rsidRPr="009E66F5" w:rsidRDefault="00463CAC" w:rsidP="005C4FC3">
      <w:pPr>
        <w:spacing w:after="90"/>
        <w:ind w:left="855" w:right="675"/>
        <w:jc w:val="center"/>
        <w:rPr>
          <w:color w:val="auto"/>
        </w:rPr>
      </w:pPr>
      <w:r w:rsidRPr="009E66F5">
        <w:rPr>
          <w:color w:val="auto"/>
          <w:sz w:val="17"/>
        </w:rPr>
        <w:t>(фамилия, имя, отчество, дата рождения, адрес места жительства</w:t>
      </w:r>
      <w:r w:rsidRPr="009E66F5">
        <w:rPr>
          <w:color w:val="auto"/>
          <w:sz w:val="17"/>
          <w:vertAlign w:val="superscript"/>
        </w:rPr>
        <w:t>2</w:t>
      </w:r>
      <w:r w:rsidRPr="009E66F5">
        <w:rPr>
          <w:color w:val="auto"/>
        </w:rPr>
        <w:t xml:space="preserve"> </w:t>
      </w:r>
      <w:r w:rsidRPr="009E66F5">
        <w:rPr>
          <w:color w:val="auto"/>
          <w:sz w:val="17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  <w:r w:rsidRPr="009E66F5">
        <w:rPr>
          <w:rFonts w:ascii="Times New Roman" w:hAnsi="Times New Roman"/>
          <w:color w:val="auto"/>
          <w:sz w:val="22"/>
        </w:rPr>
        <w:t>Кандидат ___________________________________________________________________________________________________________________________________</w:t>
      </w:r>
    </w:p>
    <w:p w:rsidR="00463CAC" w:rsidRPr="009E66F5" w:rsidRDefault="00463CAC" w:rsidP="005C4FC3">
      <w:pPr>
        <w:pStyle w:val="ConsPlusNonformat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(фамилия, имя, отчество, подпись и дата ее внесения)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</w:rPr>
      </w:pPr>
      <w:r w:rsidRPr="009E66F5">
        <w:rPr>
          <w:b/>
          <w:color w:val="auto"/>
          <w:sz w:val="27"/>
        </w:rPr>
        <w:t>Примечание</w:t>
      </w:r>
      <w:r w:rsidRPr="009E66F5">
        <w:rPr>
          <w:color w:val="auto"/>
        </w:rPr>
        <w:t>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 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 2 статьи 33 Федерального закона "Об 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 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</w:rPr>
      </w:pPr>
      <w:r w:rsidRPr="009E66F5">
        <w:rPr>
          <w:color w:val="auto"/>
        </w:rPr>
        <w:t>____________________________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1</w:t>
      </w:r>
      <w:r w:rsidRPr="009E66F5">
        <w:rPr>
          <w:color w:val="auto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2</w:t>
      </w:r>
      <w:r w:rsidRPr="009E66F5">
        <w:rPr>
          <w:color w:val="auto"/>
        </w:rPr>
        <w:t> Адрес места жительства может не содержать каких-либо из указанных в подпункте 5 статьи 2 Федерального закона "Об 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463CAC" w:rsidRPr="009E66F5" w:rsidRDefault="00463CAC">
      <w:pPr>
        <w:rPr>
          <w:color w:val="auto"/>
          <w:sz w:val="24"/>
        </w:rPr>
      </w:pPr>
      <w:r w:rsidRPr="009E66F5">
        <w:rPr>
          <w:color w:val="auto"/>
          <w:sz w:val="24"/>
        </w:rPr>
        <w:br w:type="page"/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Приложение 8</w:t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 xml:space="preserve">к решению ТИК Центрального района </w:t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Новокузнецкого городского округа</w:t>
      </w:r>
    </w:p>
    <w:p w:rsidR="00463CAC" w:rsidRPr="009E66F5" w:rsidRDefault="00463CAC" w:rsidP="005C4FC3">
      <w:pPr>
        <w:tabs>
          <w:tab w:val="left" w:pos="10348"/>
        </w:tabs>
        <w:ind w:firstLine="10773"/>
        <w:jc w:val="center"/>
        <w:rPr>
          <w:color w:val="auto"/>
        </w:rPr>
      </w:pPr>
      <w:r w:rsidRPr="009E66F5">
        <w:rPr>
          <w:color w:val="auto"/>
        </w:rPr>
        <w:t>от 01.07.2026  № 11/44</w:t>
      </w:r>
    </w:p>
    <w:p w:rsidR="00463CAC" w:rsidRPr="009E66F5" w:rsidRDefault="00463CAC" w:rsidP="005C4FC3">
      <w:pPr>
        <w:pStyle w:val="ConsPlusNormal"/>
        <w:jc w:val="center"/>
      </w:pPr>
      <w:r w:rsidRPr="009E66F5">
        <w:t>ПОДПИСНОЙ ЛИСТ</w:t>
      </w:r>
    </w:p>
    <w:p w:rsidR="00463CAC" w:rsidRPr="009E66F5" w:rsidRDefault="00463CAC" w:rsidP="005C4FC3">
      <w:pPr>
        <w:pStyle w:val="ConsPlusNormal"/>
        <w:jc w:val="center"/>
      </w:pPr>
      <w:r w:rsidRPr="009E66F5">
        <w:t>Выборы депутатов Новокузнецкого городского Совета народных депутатов</w:t>
      </w:r>
    </w:p>
    <w:p w:rsidR="00463CAC" w:rsidRPr="009E66F5" w:rsidRDefault="00463CAC" w:rsidP="005C4FC3">
      <w:pPr>
        <w:pStyle w:val="ConsPlusNormal"/>
        <w:jc w:val="center"/>
      </w:pPr>
      <w:r w:rsidRPr="009E66F5">
        <w:t>20 сентября 2026 года</w:t>
      </w:r>
    </w:p>
    <w:p w:rsidR="00463CAC" w:rsidRPr="009E66F5" w:rsidRDefault="00463CAC" w:rsidP="005C4FC3">
      <w:pPr>
        <w:pStyle w:val="ConsPlusNonformat"/>
        <w:jc w:val="both"/>
        <w:rPr>
          <w:color w:val="auto"/>
          <w:sz w:val="14"/>
        </w:rPr>
      </w:pPr>
    </w:p>
    <w:p w:rsidR="00463CAC" w:rsidRPr="009E66F5" w:rsidRDefault="00463CAC" w:rsidP="005C4FC3">
      <w:pPr>
        <w:pStyle w:val="ConsPlusNonformat"/>
        <w:ind w:firstLine="567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Мы, нижеподписавшиеся, поддерживаем выдвижение от __________________________________________________________________________</w:t>
      </w:r>
    </w:p>
    <w:p w:rsidR="00463CAC" w:rsidRPr="009E66F5" w:rsidRDefault="00463CAC" w:rsidP="005C4FC3">
      <w:pPr>
        <w:pStyle w:val="ConsPlusNonformat"/>
        <w:ind w:left="7788" w:firstLine="708"/>
        <w:jc w:val="both"/>
        <w:rPr>
          <w:rFonts w:ascii="Times New Roman" w:hAnsi="Times New Roman"/>
          <w:color w:val="auto"/>
          <w:sz w:val="16"/>
          <w:szCs w:val="16"/>
        </w:rPr>
      </w:pPr>
      <w:r w:rsidRPr="009E66F5">
        <w:rPr>
          <w:rFonts w:ascii="Times New Roman" w:hAnsi="Times New Roman"/>
          <w:color w:val="auto"/>
          <w:sz w:val="16"/>
          <w:szCs w:val="16"/>
        </w:rPr>
        <w:t>(наименование избирательного объединения)</w:t>
      </w:r>
      <w:r w:rsidRPr="009E66F5">
        <w:rPr>
          <w:rFonts w:ascii="Times New Roman" w:hAnsi="Times New Roman"/>
          <w:color w:val="auto"/>
          <w:sz w:val="22"/>
          <w:szCs w:val="22"/>
          <w:vertAlign w:val="superscript"/>
        </w:rPr>
        <w:t>1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 xml:space="preserve">кандидата в депутаты по одномандатному избирательному округу № 7 Новокузнецкого городского округа гражданина __________________________  </w:t>
      </w:r>
    </w:p>
    <w:p w:rsidR="00463CAC" w:rsidRPr="009E66F5" w:rsidRDefault="00463CAC" w:rsidP="005C4FC3">
      <w:pPr>
        <w:pStyle w:val="ConsPlusNonformat"/>
        <w:ind w:left="12744" w:firstLine="708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(гражданство)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________________________________________________________________________________________________________________________________,</w:t>
      </w:r>
    </w:p>
    <w:p w:rsidR="00463CAC" w:rsidRPr="009E66F5" w:rsidRDefault="00463CAC" w:rsidP="005C4FC3">
      <w:pPr>
        <w:pStyle w:val="ConsPlusNonformat"/>
        <w:ind w:left="4956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>(фамилия, имя, отчество)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родившего _________________, работающего ________________________________________________________________________________________,</w:t>
      </w:r>
    </w:p>
    <w:p w:rsidR="00463CAC" w:rsidRPr="009E66F5" w:rsidRDefault="00463CAC" w:rsidP="005C4FC3">
      <w:pPr>
        <w:pStyle w:val="ConsPlusNonformat"/>
        <w:ind w:left="4678" w:hanging="3262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(дата рождения)</w:t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 xml:space="preserve">                  (место работы, занимаемая должность или род занятий,  если  кандидат является депутатом и осуществляет свои полномочия</w:t>
      </w:r>
    </w:p>
    <w:p w:rsidR="00463CAC" w:rsidRPr="009E66F5" w:rsidRDefault="00463CAC" w:rsidP="005C4FC3">
      <w:pPr>
        <w:pStyle w:val="ConsPlusNonformat"/>
        <w:ind w:left="4678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на непостоянной основе, - сведения об этом с указанием  наименования соответствующего представительного органа)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проживающего __________________________________________________________________________________________________________________.</w:t>
      </w:r>
    </w:p>
    <w:p w:rsidR="00463CAC" w:rsidRPr="009E66F5" w:rsidRDefault="00463CAC" w:rsidP="005C4FC3">
      <w:pPr>
        <w:pStyle w:val="ConsPlusNonformat"/>
        <w:ind w:left="3540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 xml:space="preserve"> (наименование субъекта Российской Федерации, района, города, иного населенного пункта, где находится место жительства)</w:t>
      </w:r>
    </w:p>
    <w:p w:rsidR="00463CAC" w:rsidRPr="009E66F5" w:rsidRDefault="00463CAC" w:rsidP="005C4FC3">
      <w:pPr>
        <w:pStyle w:val="ConsPlusNormal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10"/>
        <w:gridCol w:w="3138"/>
        <w:gridCol w:w="2835"/>
        <w:gridCol w:w="2693"/>
        <w:gridCol w:w="2694"/>
        <w:gridCol w:w="1701"/>
        <w:gridCol w:w="1843"/>
      </w:tblGrid>
      <w:tr w:rsidR="00463CAC" w:rsidRPr="009E66F5" w:rsidTr="002822BA"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N п/п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Фамилия, имя, отчество</w:t>
            </w: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Год рождения (в возрасте 18 лет - дополнительно число и месяц рождения)</w:t>
            </w: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Адрес места жительства</w:t>
            </w:r>
            <w:r w:rsidRPr="009E66F5">
              <w:rPr>
                <w:sz w:val="20"/>
                <w:vertAlign w:val="superscript"/>
              </w:rPr>
              <w:t>2</w:t>
            </w: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Дата внесения подписи</w:t>
            </w: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Подпись</w:t>
            </w: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1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2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3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4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5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</w:tbl>
    <w:p w:rsidR="00463CAC" w:rsidRPr="009E66F5" w:rsidRDefault="00463CAC" w:rsidP="005C4FC3">
      <w:pPr>
        <w:pStyle w:val="ConsPlusNormal"/>
        <w:jc w:val="both"/>
        <w:rPr>
          <w:sz w:val="16"/>
        </w:rPr>
      </w:pP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Подписной лист удостоверяю: _____________________________________________________________________________________________________</w:t>
      </w:r>
    </w:p>
    <w:p w:rsidR="00463CAC" w:rsidRPr="009E66F5" w:rsidRDefault="00463CAC" w:rsidP="005C4FC3">
      <w:pPr>
        <w:spacing w:after="90"/>
        <w:ind w:left="855" w:right="675"/>
        <w:jc w:val="center"/>
        <w:rPr>
          <w:color w:val="auto"/>
        </w:rPr>
      </w:pPr>
      <w:r w:rsidRPr="009E66F5">
        <w:rPr>
          <w:color w:val="auto"/>
          <w:sz w:val="17"/>
        </w:rPr>
        <w:t>(фамилия, имя, отчество, дата рождения, адрес места жительства</w:t>
      </w:r>
      <w:r w:rsidRPr="009E66F5">
        <w:rPr>
          <w:color w:val="auto"/>
          <w:sz w:val="17"/>
          <w:vertAlign w:val="superscript"/>
        </w:rPr>
        <w:t>2</w:t>
      </w:r>
      <w:r w:rsidRPr="009E66F5">
        <w:rPr>
          <w:color w:val="auto"/>
        </w:rPr>
        <w:t xml:space="preserve"> </w:t>
      </w:r>
      <w:r w:rsidRPr="009E66F5">
        <w:rPr>
          <w:color w:val="auto"/>
          <w:sz w:val="17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  <w:r w:rsidRPr="009E66F5">
        <w:rPr>
          <w:rFonts w:ascii="Times New Roman" w:hAnsi="Times New Roman"/>
          <w:color w:val="auto"/>
          <w:sz w:val="22"/>
        </w:rPr>
        <w:t>Кандидат ___________________________________________________________________________________________________________________________________</w:t>
      </w:r>
    </w:p>
    <w:p w:rsidR="00463CAC" w:rsidRPr="009E66F5" w:rsidRDefault="00463CAC" w:rsidP="005C4FC3">
      <w:pPr>
        <w:pStyle w:val="ConsPlusNonformat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(фамилия, имя, отчество, подпись и дата ее внесения)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</w:rPr>
      </w:pPr>
      <w:r w:rsidRPr="009E66F5">
        <w:rPr>
          <w:b/>
          <w:color w:val="auto"/>
          <w:sz w:val="27"/>
        </w:rPr>
        <w:t>Примечание</w:t>
      </w:r>
      <w:r w:rsidRPr="009E66F5">
        <w:rPr>
          <w:color w:val="auto"/>
        </w:rPr>
        <w:t>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 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 2 статьи 33 Федерального закона "Об 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 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</w:rPr>
      </w:pPr>
      <w:r w:rsidRPr="009E66F5">
        <w:rPr>
          <w:color w:val="auto"/>
        </w:rPr>
        <w:t>____________________________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1</w:t>
      </w:r>
      <w:r w:rsidRPr="009E66F5">
        <w:rPr>
          <w:color w:val="auto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2</w:t>
      </w:r>
      <w:r w:rsidRPr="009E66F5">
        <w:rPr>
          <w:color w:val="auto"/>
        </w:rPr>
        <w:t> Адрес места жительства может не содержать каких-либо из указанных в подпункте 5 статьи 2 Федерального закона "Об 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463CAC" w:rsidRPr="009E66F5" w:rsidRDefault="00463CAC">
      <w:pPr>
        <w:rPr>
          <w:color w:val="auto"/>
          <w:sz w:val="24"/>
        </w:rPr>
      </w:pPr>
      <w:r w:rsidRPr="009E66F5">
        <w:rPr>
          <w:color w:val="auto"/>
          <w:sz w:val="24"/>
        </w:rPr>
        <w:br w:type="page"/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Приложение 9</w:t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 xml:space="preserve">к решению ТИК Центрального района </w:t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Новокузнецкого городского округа</w:t>
      </w:r>
    </w:p>
    <w:p w:rsidR="00463CAC" w:rsidRPr="009E66F5" w:rsidRDefault="00463CAC" w:rsidP="005C4FC3">
      <w:pPr>
        <w:tabs>
          <w:tab w:val="left" w:pos="10348"/>
        </w:tabs>
        <w:ind w:firstLine="10773"/>
        <w:jc w:val="center"/>
        <w:rPr>
          <w:color w:val="auto"/>
        </w:rPr>
      </w:pPr>
      <w:r w:rsidRPr="009E66F5">
        <w:rPr>
          <w:color w:val="auto"/>
        </w:rPr>
        <w:t>от 01.07.2026  № 11/44</w:t>
      </w:r>
    </w:p>
    <w:p w:rsidR="00463CAC" w:rsidRPr="009E66F5" w:rsidRDefault="00463CAC" w:rsidP="005C4FC3">
      <w:pPr>
        <w:pStyle w:val="ConsPlusNormal"/>
        <w:jc w:val="center"/>
      </w:pPr>
      <w:r w:rsidRPr="009E66F5">
        <w:t>ПОДПИСНОЙ ЛИСТ</w:t>
      </w:r>
    </w:p>
    <w:p w:rsidR="00463CAC" w:rsidRPr="009E66F5" w:rsidRDefault="00463CAC" w:rsidP="005C4FC3">
      <w:pPr>
        <w:pStyle w:val="ConsPlusNormal"/>
        <w:jc w:val="center"/>
      </w:pPr>
      <w:r w:rsidRPr="009E66F5">
        <w:t>Выборы депутатов Новокузнецкого городского Совета народных депутатов</w:t>
      </w:r>
    </w:p>
    <w:p w:rsidR="00463CAC" w:rsidRPr="009E66F5" w:rsidRDefault="00463CAC" w:rsidP="005C4FC3">
      <w:pPr>
        <w:pStyle w:val="ConsPlusNormal"/>
        <w:jc w:val="center"/>
      </w:pPr>
      <w:r w:rsidRPr="009E66F5">
        <w:t>20 сентября 2026 года</w:t>
      </w:r>
    </w:p>
    <w:p w:rsidR="00463CAC" w:rsidRPr="009E66F5" w:rsidRDefault="00463CAC" w:rsidP="005C4FC3">
      <w:pPr>
        <w:pStyle w:val="ConsPlusNonformat"/>
        <w:jc w:val="both"/>
        <w:rPr>
          <w:color w:val="auto"/>
          <w:sz w:val="14"/>
        </w:rPr>
      </w:pPr>
    </w:p>
    <w:p w:rsidR="00463CAC" w:rsidRPr="009E66F5" w:rsidRDefault="00463CAC" w:rsidP="005C4FC3">
      <w:pPr>
        <w:pStyle w:val="ConsPlusNonformat"/>
        <w:ind w:firstLine="567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Мы, нижеподписавшиеся, поддерживаем выдвижение от __________________________________________________________________________</w:t>
      </w:r>
    </w:p>
    <w:p w:rsidR="00463CAC" w:rsidRPr="009E66F5" w:rsidRDefault="00463CAC" w:rsidP="005C4FC3">
      <w:pPr>
        <w:pStyle w:val="ConsPlusNonformat"/>
        <w:ind w:left="7788" w:firstLine="708"/>
        <w:jc w:val="both"/>
        <w:rPr>
          <w:rFonts w:ascii="Times New Roman" w:hAnsi="Times New Roman"/>
          <w:color w:val="auto"/>
          <w:sz w:val="16"/>
          <w:szCs w:val="16"/>
        </w:rPr>
      </w:pPr>
      <w:r w:rsidRPr="009E66F5">
        <w:rPr>
          <w:rFonts w:ascii="Times New Roman" w:hAnsi="Times New Roman"/>
          <w:color w:val="auto"/>
          <w:sz w:val="16"/>
          <w:szCs w:val="16"/>
        </w:rPr>
        <w:t>(наименование избирательного объединения)</w:t>
      </w:r>
      <w:r w:rsidRPr="009E66F5">
        <w:rPr>
          <w:rFonts w:ascii="Times New Roman" w:hAnsi="Times New Roman"/>
          <w:color w:val="auto"/>
          <w:sz w:val="22"/>
          <w:szCs w:val="22"/>
          <w:vertAlign w:val="superscript"/>
        </w:rPr>
        <w:t>1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 xml:space="preserve">кандидата в депутаты по одномандатному избирательному округу № 8 Новокузнецкого городского округа гражданина __________________________  </w:t>
      </w:r>
    </w:p>
    <w:p w:rsidR="00463CAC" w:rsidRPr="009E66F5" w:rsidRDefault="00463CAC" w:rsidP="005C4FC3">
      <w:pPr>
        <w:pStyle w:val="ConsPlusNonformat"/>
        <w:ind w:left="12744" w:firstLine="708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(гражданство)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________________________________________________________________________________________________________________________________,</w:t>
      </w:r>
    </w:p>
    <w:p w:rsidR="00463CAC" w:rsidRPr="009E66F5" w:rsidRDefault="00463CAC" w:rsidP="005C4FC3">
      <w:pPr>
        <w:pStyle w:val="ConsPlusNonformat"/>
        <w:ind w:left="4956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>(фамилия, имя, отчество)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родившего _________________, работающего ________________________________________________________________________________________,</w:t>
      </w:r>
    </w:p>
    <w:p w:rsidR="00463CAC" w:rsidRPr="009E66F5" w:rsidRDefault="00463CAC" w:rsidP="005C4FC3">
      <w:pPr>
        <w:pStyle w:val="ConsPlusNonformat"/>
        <w:ind w:left="4678" w:hanging="3262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(дата рождения)</w:t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 xml:space="preserve">                  (место работы, занимаемая должность или род занятий,  если  кандидат является депутатом и осуществляет свои полномочия</w:t>
      </w:r>
    </w:p>
    <w:p w:rsidR="00463CAC" w:rsidRPr="009E66F5" w:rsidRDefault="00463CAC" w:rsidP="005C4FC3">
      <w:pPr>
        <w:pStyle w:val="ConsPlusNonformat"/>
        <w:ind w:left="4678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на непостоянной основе, - сведения об этом с указанием  наименования соответствующего представительного органа)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проживающего __________________________________________________________________________________________________________________.</w:t>
      </w:r>
    </w:p>
    <w:p w:rsidR="00463CAC" w:rsidRPr="009E66F5" w:rsidRDefault="00463CAC" w:rsidP="005C4FC3">
      <w:pPr>
        <w:pStyle w:val="ConsPlusNonformat"/>
        <w:ind w:left="3540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 xml:space="preserve"> (наименование субъекта Российской Федерации, района, города, иного населенного пункта, где находится место жительства)</w:t>
      </w:r>
    </w:p>
    <w:p w:rsidR="00463CAC" w:rsidRPr="009E66F5" w:rsidRDefault="00463CAC" w:rsidP="005C4FC3">
      <w:pPr>
        <w:pStyle w:val="ConsPlusNormal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10"/>
        <w:gridCol w:w="3138"/>
        <w:gridCol w:w="2835"/>
        <w:gridCol w:w="2693"/>
        <w:gridCol w:w="2694"/>
        <w:gridCol w:w="1701"/>
        <w:gridCol w:w="1843"/>
      </w:tblGrid>
      <w:tr w:rsidR="00463CAC" w:rsidRPr="009E66F5" w:rsidTr="002822BA"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N п/п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Фамилия, имя, отчество</w:t>
            </w: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Год рождения (в возрасте 18 лет - дополнительно число и месяц рождения)</w:t>
            </w: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Адрес места жительства</w:t>
            </w:r>
            <w:r w:rsidRPr="009E66F5">
              <w:rPr>
                <w:sz w:val="20"/>
                <w:vertAlign w:val="superscript"/>
              </w:rPr>
              <w:t>2</w:t>
            </w: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Дата внесения подписи</w:t>
            </w: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Подпись</w:t>
            </w: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1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2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3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4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5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</w:tbl>
    <w:p w:rsidR="00463CAC" w:rsidRPr="009E66F5" w:rsidRDefault="00463CAC" w:rsidP="005C4FC3">
      <w:pPr>
        <w:pStyle w:val="ConsPlusNormal"/>
        <w:jc w:val="both"/>
        <w:rPr>
          <w:sz w:val="16"/>
        </w:rPr>
      </w:pP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Подписной лист удостоверяю: _____________________________________________________________________________________________________</w:t>
      </w:r>
    </w:p>
    <w:p w:rsidR="00463CAC" w:rsidRPr="009E66F5" w:rsidRDefault="00463CAC" w:rsidP="005C4FC3">
      <w:pPr>
        <w:spacing w:after="90"/>
        <w:ind w:left="855" w:right="675"/>
        <w:jc w:val="center"/>
        <w:rPr>
          <w:color w:val="auto"/>
        </w:rPr>
      </w:pPr>
      <w:r w:rsidRPr="009E66F5">
        <w:rPr>
          <w:color w:val="auto"/>
          <w:sz w:val="17"/>
        </w:rPr>
        <w:t>(фамилия, имя, отчество, дата рождения, адрес места жительства</w:t>
      </w:r>
      <w:r w:rsidRPr="009E66F5">
        <w:rPr>
          <w:color w:val="auto"/>
          <w:sz w:val="17"/>
          <w:vertAlign w:val="superscript"/>
        </w:rPr>
        <w:t>2</w:t>
      </w:r>
      <w:r w:rsidRPr="009E66F5">
        <w:rPr>
          <w:color w:val="auto"/>
        </w:rPr>
        <w:t xml:space="preserve"> </w:t>
      </w:r>
      <w:r w:rsidRPr="009E66F5">
        <w:rPr>
          <w:color w:val="auto"/>
          <w:sz w:val="17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  <w:r w:rsidRPr="009E66F5">
        <w:rPr>
          <w:rFonts w:ascii="Times New Roman" w:hAnsi="Times New Roman"/>
          <w:color w:val="auto"/>
          <w:sz w:val="22"/>
        </w:rPr>
        <w:t>Кандидат ___________________________________________________________________________________________________________________________________</w:t>
      </w:r>
    </w:p>
    <w:p w:rsidR="00463CAC" w:rsidRPr="009E66F5" w:rsidRDefault="00463CAC" w:rsidP="005C4FC3">
      <w:pPr>
        <w:pStyle w:val="ConsPlusNonformat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(фамилия, имя, отчество, подпись и дата ее внесения)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</w:rPr>
      </w:pPr>
      <w:r w:rsidRPr="009E66F5">
        <w:rPr>
          <w:b/>
          <w:color w:val="auto"/>
          <w:sz w:val="27"/>
        </w:rPr>
        <w:t>Примечание</w:t>
      </w:r>
      <w:r w:rsidRPr="009E66F5">
        <w:rPr>
          <w:color w:val="auto"/>
        </w:rPr>
        <w:t>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 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 2 статьи 33 Федерального закона "Об 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 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</w:rPr>
      </w:pPr>
      <w:r w:rsidRPr="009E66F5">
        <w:rPr>
          <w:color w:val="auto"/>
        </w:rPr>
        <w:t>____________________________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1</w:t>
      </w:r>
      <w:r w:rsidRPr="009E66F5">
        <w:rPr>
          <w:color w:val="auto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2</w:t>
      </w:r>
      <w:r w:rsidRPr="009E66F5">
        <w:rPr>
          <w:color w:val="auto"/>
        </w:rPr>
        <w:t> Адрес места жительства может не содержать каких-либо из указанных в подпункте 5 статьи 2 Федерального закона "Об 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463CAC" w:rsidRPr="009E66F5" w:rsidRDefault="00463CAC">
      <w:pPr>
        <w:rPr>
          <w:color w:val="auto"/>
          <w:sz w:val="24"/>
        </w:rPr>
      </w:pPr>
      <w:r w:rsidRPr="009E66F5">
        <w:rPr>
          <w:color w:val="auto"/>
          <w:sz w:val="24"/>
        </w:rPr>
        <w:br w:type="page"/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Приложение 10</w:t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 xml:space="preserve">к решению ТИК Центрального района </w:t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Новокузнецкого городского округа</w:t>
      </w:r>
    </w:p>
    <w:p w:rsidR="00463CAC" w:rsidRPr="009E66F5" w:rsidRDefault="00463CAC" w:rsidP="005C4FC3">
      <w:pPr>
        <w:tabs>
          <w:tab w:val="left" w:pos="10348"/>
        </w:tabs>
        <w:ind w:firstLine="10773"/>
        <w:jc w:val="center"/>
        <w:rPr>
          <w:color w:val="auto"/>
        </w:rPr>
      </w:pPr>
      <w:r w:rsidRPr="009E66F5">
        <w:rPr>
          <w:color w:val="auto"/>
        </w:rPr>
        <w:t>от 01.07.2026  № 11/44</w:t>
      </w:r>
    </w:p>
    <w:p w:rsidR="00463CAC" w:rsidRPr="009E66F5" w:rsidRDefault="00463CAC" w:rsidP="005C4FC3">
      <w:pPr>
        <w:pStyle w:val="ConsPlusNormal"/>
        <w:jc w:val="center"/>
      </w:pPr>
      <w:r w:rsidRPr="009E66F5">
        <w:t>ПОДПИСНОЙ ЛИСТ</w:t>
      </w:r>
    </w:p>
    <w:p w:rsidR="00463CAC" w:rsidRPr="009E66F5" w:rsidRDefault="00463CAC" w:rsidP="005C4FC3">
      <w:pPr>
        <w:pStyle w:val="ConsPlusNormal"/>
        <w:jc w:val="center"/>
      </w:pPr>
      <w:r w:rsidRPr="009E66F5">
        <w:t>Выборы депутатов Новокузнецкого городского Совета народных депутатов</w:t>
      </w:r>
    </w:p>
    <w:p w:rsidR="00463CAC" w:rsidRPr="009E66F5" w:rsidRDefault="00463CAC" w:rsidP="005C4FC3">
      <w:pPr>
        <w:pStyle w:val="ConsPlusNormal"/>
        <w:jc w:val="center"/>
      </w:pPr>
      <w:r w:rsidRPr="009E66F5">
        <w:t>20 сентября 2026 года</w:t>
      </w:r>
    </w:p>
    <w:p w:rsidR="00463CAC" w:rsidRPr="009E66F5" w:rsidRDefault="00463CAC" w:rsidP="005C4FC3">
      <w:pPr>
        <w:pStyle w:val="ConsPlusNonformat"/>
        <w:jc w:val="both"/>
        <w:rPr>
          <w:color w:val="auto"/>
          <w:sz w:val="14"/>
        </w:rPr>
      </w:pPr>
    </w:p>
    <w:p w:rsidR="00463CAC" w:rsidRPr="009E66F5" w:rsidRDefault="00463CAC" w:rsidP="005C4FC3">
      <w:pPr>
        <w:pStyle w:val="ConsPlusNonformat"/>
        <w:ind w:firstLine="567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Мы, нижеподписавшиеся, поддерживаем выдвижение от __________________________________________________________________________</w:t>
      </w:r>
    </w:p>
    <w:p w:rsidR="00463CAC" w:rsidRPr="009E66F5" w:rsidRDefault="00463CAC" w:rsidP="005C4FC3">
      <w:pPr>
        <w:pStyle w:val="ConsPlusNonformat"/>
        <w:ind w:left="7788" w:firstLine="708"/>
        <w:jc w:val="both"/>
        <w:rPr>
          <w:rFonts w:ascii="Times New Roman" w:hAnsi="Times New Roman"/>
          <w:color w:val="auto"/>
          <w:sz w:val="16"/>
          <w:szCs w:val="16"/>
        </w:rPr>
      </w:pPr>
      <w:r w:rsidRPr="009E66F5">
        <w:rPr>
          <w:rFonts w:ascii="Times New Roman" w:hAnsi="Times New Roman"/>
          <w:color w:val="auto"/>
          <w:sz w:val="16"/>
          <w:szCs w:val="16"/>
        </w:rPr>
        <w:t>(наименование избирательного объединения)</w:t>
      </w:r>
      <w:r w:rsidRPr="009E66F5">
        <w:rPr>
          <w:rFonts w:ascii="Times New Roman" w:hAnsi="Times New Roman"/>
          <w:color w:val="auto"/>
          <w:sz w:val="22"/>
          <w:szCs w:val="22"/>
          <w:vertAlign w:val="superscript"/>
        </w:rPr>
        <w:t>1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 xml:space="preserve">кандидата в депутаты по одномандатному избирательному округу № 9 Новокузнецкого городского округа гражданина __________________________  </w:t>
      </w:r>
    </w:p>
    <w:p w:rsidR="00463CAC" w:rsidRPr="009E66F5" w:rsidRDefault="00463CAC" w:rsidP="005C4FC3">
      <w:pPr>
        <w:pStyle w:val="ConsPlusNonformat"/>
        <w:ind w:left="12744" w:firstLine="708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(гражданство)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________________________________________________________________________________________________________________________________,</w:t>
      </w:r>
    </w:p>
    <w:p w:rsidR="00463CAC" w:rsidRPr="009E66F5" w:rsidRDefault="00463CAC" w:rsidP="005C4FC3">
      <w:pPr>
        <w:pStyle w:val="ConsPlusNonformat"/>
        <w:ind w:left="4956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>(фамилия, имя, отчество)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родившего _________________, работающего ________________________________________________________________________________________,</w:t>
      </w:r>
    </w:p>
    <w:p w:rsidR="00463CAC" w:rsidRPr="009E66F5" w:rsidRDefault="00463CAC" w:rsidP="005C4FC3">
      <w:pPr>
        <w:pStyle w:val="ConsPlusNonformat"/>
        <w:ind w:left="4678" w:hanging="3262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(дата рождения)</w:t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 xml:space="preserve">                  (место работы, занимаемая должность или род занятий,  если  кандидат является депутатом и осуществляет свои полномочия</w:t>
      </w:r>
    </w:p>
    <w:p w:rsidR="00463CAC" w:rsidRPr="009E66F5" w:rsidRDefault="00463CAC" w:rsidP="005C4FC3">
      <w:pPr>
        <w:pStyle w:val="ConsPlusNonformat"/>
        <w:ind w:left="4678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на непостоянной основе, - сведения об этом с указанием  наименования соответствующего представительного органа)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проживающего __________________________________________________________________________________________________________________.</w:t>
      </w:r>
    </w:p>
    <w:p w:rsidR="00463CAC" w:rsidRPr="009E66F5" w:rsidRDefault="00463CAC" w:rsidP="005C4FC3">
      <w:pPr>
        <w:pStyle w:val="ConsPlusNonformat"/>
        <w:ind w:left="3540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 xml:space="preserve"> (наименование субъекта Российской Федерации, района, города, иного населенного пункта, где находится место жительства)</w:t>
      </w:r>
    </w:p>
    <w:p w:rsidR="00463CAC" w:rsidRPr="009E66F5" w:rsidRDefault="00463CAC" w:rsidP="005C4FC3">
      <w:pPr>
        <w:pStyle w:val="ConsPlusNormal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10"/>
        <w:gridCol w:w="3138"/>
        <w:gridCol w:w="2835"/>
        <w:gridCol w:w="2693"/>
        <w:gridCol w:w="2694"/>
        <w:gridCol w:w="1701"/>
        <w:gridCol w:w="1843"/>
      </w:tblGrid>
      <w:tr w:rsidR="00463CAC" w:rsidRPr="009E66F5" w:rsidTr="002822BA"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N п/п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Фамилия, имя, отчество</w:t>
            </w: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Год рождения (в возрасте 18 лет - дополнительно число и месяц рождения)</w:t>
            </w: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Адрес места жительства</w:t>
            </w:r>
            <w:r w:rsidRPr="009E66F5">
              <w:rPr>
                <w:sz w:val="20"/>
                <w:vertAlign w:val="superscript"/>
              </w:rPr>
              <w:t>2</w:t>
            </w: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Дата внесения подписи</w:t>
            </w: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Подпись</w:t>
            </w: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1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2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3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4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5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</w:tbl>
    <w:p w:rsidR="00463CAC" w:rsidRPr="009E66F5" w:rsidRDefault="00463CAC" w:rsidP="005C4FC3">
      <w:pPr>
        <w:pStyle w:val="ConsPlusNormal"/>
        <w:jc w:val="both"/>
        <w:rPr>
          <w:sz w:val="16"/>
        </w:rPr>
      </w:pP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Подписной лист удостоверяю: _____________________________________________________________________________________________________</w:t>
      </w:r>
    </w:p>
    <w:p w:rsidR="00463CAC" w:rsidRPr="009E66F5" w:rsidRDefault="00463CAC" w:rsidP="005C4FC3">
      <w:pPr>
        <w:spacing w:after="90"/>
        <w:ind w:left="855" w:right="675"/>
        <w:jc w:val="center"/>
        <w:rPr>
          <w:color w:val="auto"/>
        </w:rPr>
      </w:pPr>
      <w:r w:rsidRPr="009E66F5">
        <w:rPr>
          <w:color w:val="auto"/>
          <w:sz w:val="17"/>
        </w:rPr>
        <w:t>(фамилия, имя, отчество, дата рождения, адрес места жительства</w:t>
      </w:r>
      <w:r w:rsidRPr="009E66F5">
        <w:rPr>
          <w:color w:val="auto"/>
          <w:sz w:val="17"/>
          <w:vertAlign w:val="superscript"/>
        </w:rPr>
        <w:t>2</w:t>
      </w:r>
      <w:r w:rsidRPr="009E66F5">
        <w:rPr>
          <w:color w:val="auto"/>
        </w:rPr>
        <w:t xml:space="preserve"> </w:t>
      </w:r>
      <w:r w:rsidRPr="009E66F5">
        <w:rPr>
          <w:color w:val="auto"/>
          <w:sz w:val="17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  <w:r w:rsidRPr="009E66F5">
        <w:rPr>
          <w:rFonts w:ascii="Times New Roman" w:hAnsi="Times New Roman"/>
          <w:color w:val="auto"/>
          <w:sz w:val="22"/>
        </w:rPr>
        <w:t>Кандидат ___________________________________________________________________________________________________________________________________</w:t>
      </w:r>
    </w:p>
    <w:p w:rsidR="00463CAC" w:rsidRPr="009E66F5" w:rsidRDefault="00463CAC" w:rsidP="005C4FC3">
      <w:pPr>
        <w:pStyle w:val="ConsPlusNonformat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(фамилия, имя, отчество, подпись и дата ее внесения)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</w:rPr>
      </w:pPr>
      <w:r w:rsidRPr="009E66F5">
        <w:rPr>
          <w:b/>
          <w:color w:val="auto"/>
          <w:sz w:val="27"/>
        </w:rPr>
        <w:t>Примечание</w:t>
      </w:r>
      <w:r w:rsidRPr="009E66F5">
        <w:rPr>
          <w:color w:val="auto"/>
        </w:rPr>
        <w:t>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 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 2 статьи 33 Федерального закона "Об 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 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</w:rPr>
      </w:pPr>
      <w:r w:rsidRPr="009E66F5">
        <w:rPr>
          <w:color w:val="auto"/>
        </w:rPr>
        <w:t>____________________________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1</w:t>
      </w:r>
      <w:r w:rsidRPr="009E66F5">
        <w:rPr>
          <w:color w:val="auto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2</w:t>
      </w:r>
      <w:r w:rsidRPr="009E66F5">
        <w:rPr>
          <w:color w:val="auto"/>
        </w:rPr>
        <w:t> Адрес места жительства может не содержать каких-либо из указанных в подпункте 5 статьи 2 Федерального закона "Об 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463CAC" w:rsidRPr="009E66F5" w:rsidRDefault="00463CAC">
      <w:pPr>
        <w:rPr>
          <w:color w:val="auto"/>
          <w:sz w:val="24"/>
        </w:rPr>
      </w:pPr>
      <w:r w:rsidRPr="009E66F5">
        <w:rPr>
          <w:color w:val="auto"/>
          <w:sz w:val="24"/>
        </w:rPr>
        <w:br w:type="page"/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Приложение 11</w:t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 xml:space="preserve">к решению ТИК Центрального района </w:t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Новокузнецкого городского округа</w:t>
      </w:r>
    </w:p>
    <w:p w:rsidR="00463CAC" w:rsidRPr="009E66F5" w:rsidRDefault="00463CAC" w:rsidP="005C4FC3">
      <w:pPr>
        <w:tabs>
          <w:tab w:val="left" w:pos="10348"/>
        </w:tabs>
        <w:ind w:firstLine="10773"/>
        <w:jc w:val="center"/>
        <w:rPr>
          <w:color w:val="auto"/>
        </w:rPr>
      </w:pPr>
      <w:r w:rsidRPr="009E66F5">
        <w:rPr>
          <w:color w:val="auto"/>
        </w:rPr>
        <w:t>от 01.07.2026  № 11/44</w:t>
      </w:r>
    </w:p>
    <w:p w:rsidR="00463CAC" w:rsidRPr="009E66F5" w:rsidRDefault="00463CAC" w:rsidP="005C4FC3">
      <w:pPr>
        <w:pStyle w:val="ConsPlusNormal"/>
        <w:jc w:val="center"/>
      </w:pPr>
      <w:r w:rsidRPr="009E66F5">
        <w:t>ПОДПИСНОЙ ЛИСТ</w:t>
      </w:r>
    </w:p>
    <w:p w:rsidR="00463CAC" w:rsidRPr="009E66F5" w:rsidRDefault="00463CAC" w:rsidP="005C4FC3">
      <w:pPr>
        <w:pStyle w:val="ConsPlusNormal"/>
        <w:jc w:val="center"/>
      </w:pPr>
      <w:r w:rsidRPr="009E66F5">
        <w:t>Выборы депутатов Новокузнецкого городского Совета народных депутатов</w:t>
      </w:r>
    </w:p>
    <w:p w:rsidR="00463CAC" w:rsidRPr="009E66F5" w:rsidRDefault="00463CAC" w:rsidP="005C4FC3">
      <w:pPr>
        <w:pStyle w:val="ConsPlusNormal"/>
        <w:jc w:val="center"/>
      </w:pPr>
      <w:r w:rsidRPr="009E66F5">
        <w:t>20 сентября 2026 года</w:t>
      </w:r>
    </w:p>
    <w:p w:rsidR="00463CAC" w:rsidRPr="009E66F5" w:rsidRDefault="00463CAC" w:rsidP="005C4FC3">
      <w:pPr>
        <w:pStyle w:val="ConsPlusNonformat"/>
        <w:jc w:val="both"/>
        <w:rPr>
          <w:color w:val="auto"/>
          <w:sz w:val="14"/>
        </w:rPr>
      </w:pPr>
    </w:p>
    <w:p w:rsidR="00463CAC" w:rsidRPr="009E66F5" w:rsidRDefault="00463CAC" w:rsidP="005C4FC3">
      <w:pPr>
        <w:pStyle w:val="ConsPlusNonformat"/>
        <w:ind w:firstLine="567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Мы, нижеподписавшиеся, поддерживаем выдвижение от __________________________________________________________________________</w:t>
      </w:r>
    </w:p>
    <w:p w:rsidR="00463CAC" w:rsidRPr="009E66F5" w:rsidRDefault="00463CAC" w:rsidP="005C4FC3">
      <w:pPr>
        <w:pStyle w:val="ConsPlusNonformat"/>
        <w:ind w:left="7788" w:firstLine="708"/>
        <w:jc w:val="both"/>
        <w:rPr>
          <w:rFonts w:ascii="Times New Roman" w:hAnsi="Times New Roman"/>
          <w:color w:val="auto"/>
          <w:sz w:val="16"/>
          <w:szCs w:val="16"/>
        </w:rPr>
      </w:pPr>
      <w:r w:rsidRPr="009E66F5">
        <w:rPr>
          <w:rFonts w:ascii="Times New Roman" w:hAnsi="Times New Roman"/>
          <w:color w:val="auto"/>
          <w:sz w:val="16"/>
          <w:szCs w:val="16"/>
        </w:rPr>
        <w:t>(наименование избирательного объединения)</w:t>
      </w:r>
      <w:r w:rsidRPr="009E66F5">
        <w:rPr>
          <w:rFonts w:ascii="Times New Roman" w:hAnsi="Times New Roman"/>
          <w:color w:val="auto"/>
          <w:sz w:val="22"/>
          <w:szCs w:val="22"/>
          <w:vertAlign w:val="superscript"/>
        </w:rPr>
        <w:t>1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 xml:space="preserve">кандидата в депутаты по одномандатному избирательному округу № 10 Новокузнецкого городского округа гражданина _________________________ </w:t>
      </w:r>
    </w:p>
    <w:p w:rsidR="00463CAC" w:rsidRPr="009E66F5" w:rsidRDefault="00463CAC" w:rsidP="005C4FC3">
      <w:pPr>
        <w:pStyle w:val="ConsPlusNonformat"/>
        <w:ind w:left="12744" w:firstLine="708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(гражданство)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________________________________________________________________________________________________________________________________,</w:t>
      </w:r>
    </w:p>
    <w:p w:rsidR="00463CAC" w:rsidRPr="009E66F5" w:rsidRDefault="00463CAC" w:rsidP="005C4FC3">
      <w:pPr>
        <w:pStyle w:val="ConsPlusNonformat"/>
        <w:ind w:left="4956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>(фамилия, имя, отчество)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родившего _________________, работающего ________________________________________________________________________________________,</w:t>
      </w:r>
    </w:p>
    <w:p w:rsidR="00463CAC" w:rsidRPr="009E66F5" w:rsidRDefault="00463CAC" w:rsidP="005C4FC3">
      <w:pPr>
        <w:pStyle w:val="ConsPlusNonformat"/>
        <w:ind w:left="4678" w:hanging="3262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(дата рождения)</w:t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 xml:space="preserve">                  (место работы, занимаемая должность или род занятий,  если  кандидат является депутатом и осуществляет свои полномочия</w:t>
      </w:r>
    </w:p>
    <w:p w:rsidR="00463CAC" w:rsidRPr="009E66F5" w:rsidRDefault="00463CAC" w:rsidP="005C4FC3">
      <w:pPr>
        <w:pStyle w:val="ConsPlusNonformat"/>
        <w:ind w:left="4678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на непостоянной основе, - сведения об этом с указанием  наименования соответствующего представительного органа)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проживающего __________________________________________________________________________________________________________________.</w:t>
      </w:r>
    </w:p>
    <w:p w:rsidR="00463CAC" w:rsidRPr="009E66F5" w:rsidRDefault="00463CAC" w:rsidP="005C4FC3">
      <w:pPr>
        <w:pStyle w:val="ConsPlusNonformat"/>
        <w:ind w:left="3540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 xml:space="preserve"> (наименование субъекта Российской Федерации, района, города, иного населенного пункта, где находится место жительства)</w:t>
      </w:r>
    </w:p>
    <w:p w:rsidR="00463CAC" w:rsidRPr="009E66F5" w:rsidRDefault="00463CAC" w:rsidP="005C4FC3">
      <w:pPr>
        <w:pStyle w:val="ConsPlusNormal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10"/>
        <w:gridCol w:w="3138"/>
        <w:gridCol w:w="2835"/>
        <w:gridCol w:w="2693"/>
        <w:gridCol w:w="2694"/>
        <w:gridCol w:w="1701"/>
        <w:gridCol w:w="1843"/>
      </w:tblGrid>
      <w:tr w:rsidR="00463CAC" w:rsidRPr="009E66F5" w:rsidTr="002822BA"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N п/п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Фамилия, имя, отчество</w:t>
            </w: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Год рождения (в возрасте 18 лет - дополнительно число и месяц рождения)</w:t>
            </w: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Адрес места жительства</w:t>
            </w:r>
            <w:r w:rsidRPr="009E66F5">
              <w:rPr>
                <w:sz w:val="20"/>
                <w:vertAlign w:val="superscript"/>
              </w:rPr>
              <w:t>2</w:t>
            </w: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Дата внесения подписи</w:t>
            </w: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Подпись</w:t>
            </w: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1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2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3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4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5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</w:tbl>
    <w:p w:rsidR="00463CAC" w:rsidRPr="009E66F5" w:rsidRDefault="00463CAC" w:rsidP="005C4FC3">
      <w:pPr>
        <w:pStyle w:val="ConsPlusNormal"/>
        <w:jc w:val="both"/>
        <w:rPr>
          <w:sz w:val="16"/>
        </w:rPr>
      </w:pP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Подписной лист удостоверяю: _____________________________________________________________________________________________________</w:t>
      </w:r>
    </w:p>
    <w:p w:rsidR="00463CAC" w:rsidRPr="009E66F5" w:rsidRDefault="00463CAC" w:rsidP="005C4FC3">
      <w:pPr>
        <w:spacing w:after="90"/>
        <w:ind w:left="855" w:right="675"/>
        <w:jc w:val="center"/>
        <w:rPr>
          <w:color w:val="auto"/>
        </w:rPr>
      </w:pPr>
      <w:r w:rsidRPr="009E66F5">
        <w:rPr>
          <w:color w:val="auto"/>
          <w:sz w:val="17"/>
        </w:rPr>
        <w:t>(фамилия, имя, отчество, дата рождения, адрес места жительства</w:t>
      </w:r>
      <w:r w:rsidRPr="009E66F5">
        <w:rPr>
          <w:color w:val="auto"/>
          <w:sz w:val="17"/>
          <w:vertAlign w:val="superscript"/>
        </w:rPr>
        <w:t>2</w:t>
      </w:r>
      <w:r w:rsidRPr="009E66F5">
        <w:rPr>
          <w:color w:val="auto"/>
        </w:rPr>
        <w:t xml:space="preserve"> </w:t>
      </w:r>
      <w:r w:rsidRPr="009E66F5">
        <w:rPr>
          <w:color w:val="auto"/>
          <w:sz w:val="17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  <w:r w:rsidRPr="009E66F5">
        <w:rPr>
          <w:rFonts w:ascii="Times New Roman" w:hAnsi="Times New Roman"/>
          <w:color w:val="auto"/>
          <w:sz w:val="22"/>
        </w:rPr>
        <w:t>Кандидат ___________________________________________________________________________________________________________________________________</w:t>
      </w:r>
    </w:p>
    <w:p w:rsidR="00463CAC" w:rsidRPr="009E66F5" w:rsidRDefault="00463CAC" w:rsidP="005C4FC3">
      <w:pPr>
        <w:pStyle w:val="ConsPlusNonformat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(фамилия, имя, отчество, подпись и дата ее внесения)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</w:rPr>
      </w:pPr>
      <w:r w:rsidRPr="009E66F5">
        <w:rPr>
          <w:b/>
          <w:color w:val="auto"/>
          <w:sz w:val="27"/>
        </w:rPr>
        <w:t>Примечание</w:t>
      </w:r>
      <w:r w:rsidRPr="009E66F5">
        <w:rPr>
          <w:color w:val="auto"/>
        </w:rPr>
        <w:t>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 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 2 статьи 33 Федерального закона "Об 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 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</w:rPr>
      </w:pPr>
      <w:r w:rsidRPr="009E66F5">
        <w:rPr>
          <w:color w:val="auto"/>
        </w:rPr>
        <w:t>____________________________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1</w:t>
      </w:r>
      <w:r w:rsidRPr="009E66F5">
        <w:rPr>
          <w:color w:val="auto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2</w:t>
      </w:r>
      <w:r w:rsidRPr="009E66F5">
        <w:rPr>
          <w:color w:val="auto"/>
        </w:rPr>
        <w:t> Адрес места жительства может не содержать каких-либо из указанных в подпункте 5 статьи 2 Федерального закона "Об 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463CAC" w:rsidRPr="009E66F5" w:rsidRDefault="00463CAC">
      <w:pPr>
        <w:rPr>
          <w:color w:val="auto"/>
          <w:sz w:val="24"/>
        </w:rPr>
      </w:pPr>
      <w:r w:rsidRPr="009E66F5">
        <w:rPr>
          <w:color w:val="auto"/>
          <w:sz w:val="24"/>
        </w:rPr>
        <w:br w:type="page"/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Приложение 12</w:t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 xml:space="preserve">к решению ТИК Центрального района </w:t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Новокузнецкого городского округа</w:t>
      </w:r>
    </w:p>
    <w:p w:rsidR="00463CAC" w:rsidRPr="009E66F5" w:rsidRDefault="00463CAC" w:rsidP="005C4FC3">
      <w:pPr>
        <w:tabs>
          <w:tab w:val="left" w:pos="10348"/>
        </w:tabs>
        <w:ind w:firstLine="10773"/>
        <w:jc w:val="center"/>
        <w:rPr>
          <w:color w:val="auto"/>
        </w:rPr>
      </w:pPr>
      <w:r w:rsidRPr="009E66F5">
        <w:rPr>
          <w:color w:val="auto"/>
        </w:rPr>
        <w:t>от 01.07.2026  № 11/44</w:t>
      </w:r>
    </w:p>
    <w:p w:rsidR="00463CAC" w:rsidRPr="009E66F5" w:rsidRDefault="00463CAC" w:rsidP="005C4FC3">
      <w:pPr>
        <w:pStyle w:val="ConsPlusNormal"/>
        <w:jc w:val="center"/>
      </w:pPr>
      <w:r w:rsidRPr="009E66F5">
        <w:t>ПОДПИСНОЙ ЛИСТ</w:t>
      </w:r>
    </w:p>
    <w:p w:rsidR="00463CAC" w:rsidRPr="009E66F5" w:rsidRDefault="00463CAC" w:rsidP="005C4FC3">
      <w:pPr>
        <w:pStyle w:val="ConsPlusNormal"/>
        <w:jc w:val="center"/>
      </w:pPr>
      <w:r w:rsidRPr="009E66F5">
        <w:t>Выборы депутатов Новокузнецкого городского Совета народных депутатов</w:t>
      </w:r>
    </w:p>
    <w:p w:rsidR="00463CAC" w:rsidRPr="009E66F5" w:rsidRDefault="00463CAC" w:rsidP="005C4FC3">
      <w:pPr>
        <w:pStyle w:val="ConsPlusNormal"/>
        <w:jc w:val="center"/>
      </w:pPr>
      <w:r w:rsidRPr="009E66F5">
        <w:t>20 сентября 2026 года</w:t>
      </w:r>
    </w:p>
    <w:p w:rsidR="00463CAC" w:rsidRPr="009E66F5" w:rsidRDefault="00463CAC" w:rsidP="005C4FC3">
      <w:pPr>
        <w:pStyle w:val="ConsPlusNonformat"/>
        <w:jc w:val="both"/>
        <w:rPr>
          <w:color w:val="auto"/>
          <w:sz w:val="14"/>
        </w:rPr>
      </w:pPr>
    </w:p>
    <w:p w:rsidR="00463CAC" w:rsidRPr="009E66F5" w:rsidRDefault="00463CAC" w:rsidP="005C4FC3">
      <w:pPr>
        <w:pStyle w:val="ConsPlusNonformat"/>
        <w:ind w:firstLine="567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Мы, нижеподписавшиеся, поддерживаем выдвижение от __________________________________________________________________________</w:t>
      </w:r>
    </w:p>
    <w:p w:rsidR="00463CAC" w:rsidRPr="009E66F5" w:rsidRDefault="00463CAC" w:rsidP="005C4FC3">
      <w:pPr>
        <w:pStyle w:val="ConsPlusNonformat"/>
        <w:ind w:left="7788" w:firstLine="708"/>
        <w:jc w:val="both"/>
        <w:rPr>
          <w:rFonts w:ascii="Times New Roman" w:hAnsi="Times New Roman"/>
          <w:color w:val="auto"/>
          <w:sz w:val="16"/>
          <w:szCs w:val="16"/>
        </w:rPr>
      </w:pPr>
      <w:r w:rsidRPr="009E66F5">
        <w:rPr>
          <w:rFonts w:ascii="Times New Roman" w:hAnsi="Times New Roman"/>
          <w:color w:val="auto"/>
          <w:sz w:val="16"/>
          <w:szCs w:val="16"/>
        </w:rPr>
        <w:t>(наименование избирательного объединения)</w:t>
      </w:r>
      <w:r w:rsidRPr="009E66F5">
        <w:rPr>
          <w:rFonts w:ascii="Times New Roman" w:hAnsi="Times New Roman"/>
          <w:color w:val="auto"/>
          <w:sz w:val="22"/>
          <w:szCs w:val="22"/>
          <w:vertAlign w:val="superscript"/>
        </w:rPr>
        <w:t>1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 xml:space="preserve">кандидата в депутаты по одномандатному избирательному округу № 11 Новокузнецкого городского округа гражданина _________________________  </w:t>
      </w:r>
    </w:p>
    <w:p w:rsidR="00463CAC" w:rsidRPr="009E66F5" w:rsidRDefault="00463CAC" w:rsidP="005C4FC3">
      <w:pPr>
        <w:pStyle w:val="ConsPlusNonformat"/>
        <w:ind w:left="12744" w:firstLine="708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(гражданство)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________________________________________________________________________________________________________________________________,</w:t>
      </w:r>
    </w:p>
    <w:p w:rsidR="00463CAC" w:rsidRPr="009E66F5" w:rsidRDefault="00463CAC" w:rsidP="005C4FC3">
      <w:pPr>
        <w:pStyle w:val="ConsPlusNonformat"/>
        <w:ind w:left="4956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>(фамилия, имя, отчество)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родившего _________________, работающего ________________________________________________________________________________________,</w:t>
      </w:r>
    </w:p>
    <w:p w:rsidR="00463CAC" w:rsidRPr="009E66F5" w:rsidRDefault="00463CAC" w:rsidP="005C4FC3">
      <w:pPr>
        <w:pStyle w:val="ConsPlusNonformat"/>
        <w:ind w:left="4678" w:hanging="3262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(дата рождения)</w:t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 xml:space="preserve">                  (место работы, занимаемая должность или род занятий,  если  кандидат является депутатом и осуществляет свои полномочия</w:t>
      </w:r>
    </w:p>
    <w:p w:rsidR="00463CAC" w:rsidRPr="009E66F5" w:rsidRDefault="00463CAC" w:rsidP="005C4FC3">
      <w:pPr>
        <w:pStyle w:val="ConsPlusNonformat"/>
        <w:ind w:left="4678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на непостоянной основе, - сведения об этом с указанием  наименования соответствующего представительного органа)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проживающего __________________________________________________________________________________________________________________.</w:t>
      </w:r>
    </w:p>
    <w:p w:rsidR="00463CAC" w:rsidRPr="009E66F5" w:rsidRDefault="00463CAC" w:rsidP="005C4FC3">
      <w:pPr>
        <w:pStyle w:val="ConsPlusNonformat"/>
        <w:ind w:left="3540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 xml:space="preserve"> (наименование субъекта Российской Федерации, района, города, иного населенного пункта, где находится место жительства)</w:t>
      </w:r>
    </w:p>
    <w:p w:rsidR="00463CAC" w:rsidRPr="009E66F5" w:rsidRDefault="00463CAC" w:rsidP="005C4FC3">
      <w:pPr>
        <w:pStyle w:val="ConsPlusNormal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10"/>
        <w:gridCol w:w="3138"/>
        <w:gridCol w:w="2835"/>
        <w:gridCol w:w="2693"/>
        <w:gridCol w:w="2694"/>
        <w:gridCol w:w="1701"/>
        <w:gridCol w:w="1843"/>
      </w:tblGrid>
      <w:tr w:rsidR="00463CAC" w:rsidRPr="009E66F5" w:rsidTr="002822BA"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N п/п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Фамилия, имя, отчество</w:t>
            </w: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Год рождения (в возрасте 18 лет - дополнительно число и месяц рождения)</w:t>
            </w: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Адрес места жительства</w:t>
            </w:r>
            <w:r w:rsidRPr="009E66F5">
              <w:rPr>
                <w:sz w:val="20"/>
                <w:vertAlign w:val="superscript"/>
              </w:rPr>
              <w:t>2</w:t>
            </w: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Дата внесения подписи</w:t>
            </w: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Подпись</w:t>
            </w: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1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2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3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4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5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</w:tbl>
    <w:p w:rsidR="00463CAC" w:rsidRPr="009E66F5" w:rsidRDefault="00463CAC" w:rsidP="005C4FC3">
      <w:pPr>
        <w:pStyle w:val="ConsPlusNormal"/>
        <w:jc w:val="both"/>
        <w:rPr>
          <w:sz w:val="16"/>
        </w:rPr>
      </w:pP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Подписной лист удостоверяю: _____________________________________________________________________________________________________</w:t>
      </w:r>
    </w:p>
    <w:p w:rsidR="00463CAC" w:rsidRPr="009E66F5" w:rsidRDefault="00463CAC" w:rsidP="005C4FC3">
      <w:pPr>
        <w:spacing w:after="90"/>
        <w:ind w:left="855" w:right="675"/>
        <w:jc w:val="center"/>
        <w:rPr>
          <w:color w:val="auto"/>
        </w:rPr>
      </w:pPr>
      <w:r w:rsidRPr="009E66F5">
        <w:rPr>
          <w:color w:val="auto"/>
          <w:sz w:val="17"/>
        </w:rPr>
        <w:t>(фамилия, имя, отчество, дата рождения, адрес места жительства</w:t>
      </w:r>
      <w:r w:rsidRPr="009E66F5">
        <w:rPr>
          <w:color w:val="auto"/>
          <w:sz w:val="17"/>
          <w:vertAlign w:val="superscript"/>
        </w:rPr>
        <w:t>2</w:t>
      </w:r>
      <w:r w:rsidRPr="009E66F5">
        <w:rPr>
          <w:color w:val="auto"/>
        </w:rPr>
        <w:t xml:space="preserve"> </w:t>
      </w:r>
      <w:r w:rsidRPr="009E66F5">
        <w:rPr>
          <w:color w:val="auto"/>
          <w:sz w:val="17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  <w:r w:rsidRPr="009E66F5">
        <w:rPr>
          <w:rFonts w:ascii="Times New Roman" w:hAnsi="Times New Roman"/>
          <w:color w:val="auto"/>
          <w:sz w:val="22"/>
        </w:rPr>
        <w:t>Кандидат ___________________________________________________________________________________________________________________________________</w:t>
      </w:r>
    </w:p>
    <w:p w:rsidR="00463CAC" w:rsidRPr="009E66F5" w:rsidRDefault="00463CAC" w:rsidP="005C4FC3">
      <w:pPr>
        <w:pStyle w:val="ConsPlusNonformat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(фамилия, имя, отчество, подпись и дата ее внесения)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</w:rPr>
      </w:pPr>
      <w:r w:rsidRPr="009E66F5">
        <w:rPr>
          <w:b/>
          <w:color w:val="auto"/>
          <w:sz w:val="27"/>
        </w:rPr>
        <w:t>Примечание</w:t>
      </w:r>
      <w:r w:rsidRPr="009E66F5">
        <w:rPr>
          <w:color w:val="auto"/>
        </w:rPr>
        <w:t>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 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 2 статьи 33 Федерального закона "Об 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 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</w:rPr>
      </w:pPr>
      <w:r w:rsidRPr="009E66F5">
        <w:rPr>
          <w:color w:val="auto"/>
        </w:rPr>
        <w:t>____________________________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1</w:t>
      </w:r>
      <w:r w:rsidRPr="009E66F5">
        <w:rPr>
          <w:color w:val="auto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2</w:t>
      </w:r>
      <w:r w:rsidRPr="009E66F5">
        <w:rPr>
          <w:color w:val="auto"/>
        </w:rPr>
        <w:t> Адрес места жительства может не содержать каких-либо из указанных в подпункте 5 статьи 2 Федерального закона "Об 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463CAC" w:rsidRPr="009E66F5" w:rsidRDefault="00463CAC">
      <w:pPr>
        <w:rPr>
          <w:color w:val="auto"/>
          <w:sz w:val="24"/>
        </w:rPr>
      </w:pPr>
      <w:r w:rsidRPr="009E66F5">
        <w:rPr>
          <w:color w:val="auto"/>
          <w:sz w:val="24"/>
        </w:rPr>
        <w:br w:type="page"/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Приложение 13</w:t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 xml:space="preserve">к решению ТИК Центрального района </w:t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Новокузнецкого городского округа</w:t>
      </w:r>
    </w:p>
    <w:p w:rsidR="00463CAC" w:rsidRPr="009E66F5" w:rsidRDefault="00463CAC" w:rsidP="005C4FC3">
      <w:pPr>
        <w:tabs>
          <w:tab w:val="left" w:pos="10348"/>
        </w:tabs>
        <w:ind w:firstLine="10773"/>
        <w:jc w:val="center"/>
        <w:rPr>
          <w:color w:val="auto"/>
        </w:rPr>
      </w:pPr>
      <w:r w:rsidRPr="009E66F5">
        <w:rPr>
          <w:color w:val="auto"/>
        </w:rPr>
        <w:t>от 01.07.2026  № 11/44</w:t>
      </w:r>
    </w:p>
    <w:p w:rsidR="00463CAC" w:rsidRPr="009E66F5" w:rsidRDefault="00463CAC" w:rsidP="005C4FC3">
      <w:pPr>
        <w:pStyle w:val="ConsPlusNormal"/>
        <w:jc w:val="center"/>
      </w:pPr>
      <w:r w:rsidRPr="009E66F5">
        <w:t>ПОДПИСНОЙ ЛИСТ</w:t>
      </w:r>
    </w:p>
    <w:p w:rsidR="00463CAC" w:rsidRPr="009E66F5" w:rsidRDefault="00463CAC" w:rsidP="005C4FC3">
      <w:pPr>
        <w:pStyle w:val="ConsPlusNormal"/>
        <w:jc w:val="center"/>
      </w:pPr>
      <w:r w:rsidRPr="009E66F5">
        <w:t>Выборы депутатов Новокузнецкого городского Совета народных депутатов</w:t>
      </w:r>
    </w:p>
    <w:p w:rsidR="00463CAC" w:rsidRPr="009E66F5" w:rsidRDefault="00463CAC" w:rsidP="005C4FC3">
      <w:pPr>
        <w:pStyle w:val="ConsPlusNormal"/>
        <w:jc w:val="center"/>
      </w:pPr>
      <w:r w:rsidRPr="009E66F5">
        <w:t>20 сентября 2026 года</w:t>
      </w:r>
    </w:p>
    <w:p w:rsidR="00463CAC" w:rsidRPr="009E66F5" w:rsidRDefault="00463CAC" w:rsidP="005C4FC3">
      <w:pPr>
        <w:pStyle w:val="ConsPlusNonformat"/>
        <w:jc w:val="both"/>
        <w:rPr>
          <w:color w:val="auto"/>
          <w:sz w:val="14"/>
        </w:rPr>
      </w:pPr>
    </w:p>
    <w:p w:rsidR="00463CAC" w:rsidRPr="009E66F5" w:rsidRDefault="00463CAC" w:rsidP="005C4FC3">
      <w:pPr>
        <w:pStyle w:val="ConsPlusNonformat"/>
        <w:ind w:firstLine="567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Мы, нижеподписавшиеся, поддерживаем выдвижение от __________________________________________________________________________</w:t>
      </w:r>
    </w:p>
    <w:p w:rsidR="00463CAC" w:rsidRPr="009E66F5" w:rsidRDefault="00463CAC" w:rsidP="005C4FC3">
      <w:pPr>
        <w:pStyle w:val="ConsPlusNonformat"/>
        <w:ind w:left="7788" w:firstLine="708"/>
        <w:jc w:val="both"/>
        <w:rPr>
          <w:rFonts w:ascii="Times New Roman" w:hAnsi="Times New Roman"/>
          <w:color w:val="auto"/>
          <w:sz w:val="16"/>
          <w:szCs w:val="16"/>
        </w:rPr>
      </w:pPr>
      <w:r w:rsidRPr="009E66F5">
        <w:rPr>
          <w:rFonts w:ascii="Times New Roman" w:hAnsi="Times New Roman"/>
          <w:color w:val="auto"/>
          <w:sz w:val="16"/>
          <w:szCs w:val="16"/>
        </w:rPr>
        <w:t>(наименование избирательного объединения)</w:t>
      </w:r>
      <w:r w:rsidRPr="009E66F5">
        <w:rPr>
          <w:rFonts w:ascii="Times New Roman" w:hAnsi="Times New Roman"/>
          <w:color w:val="auto"/>
          <w:sz w:val="22"/>
          <w:szCs w:val="22"/>
          <w:vertAlign w:val="superscript"/>
        </w:rPr>
        <w:t>1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 xml:space="preserve">кандидата в депутаты по одномандатному избирательному округу № 12 Новокузнецкого городского округа гражданина _________________________  </w:t>
      </w:r>
    </w:p>
    <w:p w:rsidR="00463CAC" w:rsidRPr="009E66F5" w:rsidRDefault="00463CAC" w:rsidP="005C4FC3">
      <w:pPr>
        <w:pStyle w:val="ConsPlusNonformat"/>
        <w:ind w:left="12744" w:firstLine="708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(гражданство)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________________________________________________________________________________________________________________________________,</w:t>
      </w:r>
    </w:p>
    <w:p w:rsidR="00463CAC" w:rsidRPr="009E66F5" w:rsidRDefault="00463CAC" w:rsidP="005C4FC3">
      <w:pPr>
        <w:pStyle w:val="ConsPlusNonformat"/>
        <w:ind w:left="4956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>(фамилия, имя, отчество)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родившего _________________, работающего ________________________________________________________________________________________,</w:t>
      </w:r>
    </w:p>
    <w:p w:rsidR="00463CAC" w:rsidRPr="009E66F5" w:rsidRDefault="00463CAC" w:rsidP="005C4FC3">
      <w:pPr>
        <w:pStyle w:val="ConsPlusNonformat"/>
        <w:ind w:left="4678" w:hanging="3262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(дата рождения)</w:t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 xml:space="preserve">                  (место работы, занимаемая должность или род занятий,  если  кандидат является депутатом и осуществляет свои полномочия</w:t>
      </w:r>
    </w:p>
    <w:p w:rsidR="00463CAC" w:rsidRPr="009E66F5" w:rsidRDefault="00463CAC" w:rsidP="005C4FC3">
      <w:pPr>
        <w:pStyle w:val="ConsPlusNonformat"/>
        <w:ind w:left="4678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на непостоянной основе, - сведения об этом с указанием  наименования соответствующего представительного органа)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проживающего __________________________________________________________________________________________________________________.</w:t>
      </w:r>
    </w:p>
    <w:p w:rsidR="00463CAC" w:rsidRPr="009E66F5" w:rsidRDefault="00463CAC" w:rsidP="005C4FC3">
      <w:pPr>
        <w:pStyle w:val="ConsPlusNonformat"/>
        <w:ind w:left="3540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 xml:space="preserve"> (наименование субъекта Российской Федерации, района, города, иного населенного пункта, где находится место жительства)</w:t>
      </w:r>
    </w:p>
    <w:p w:rsidR="00463CAC" w:rsidRPr="009E66F5" w:rsidRDefault="00463CAC" w:rsidP="005C4FC3">
      <w:pPr>
        <w:pStyle w:val="ConsPlusNormal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10"/>
        <w:gridCol w:w="3138"/>
        <w:gridCol w:w="2835"/>
        <w:gridCol w:w="2693"/>
        <w:gridCol w:w="2694"/>
        <w:gridCol w:w="1701"/>
        <w:gridCol w:w="1843"/>
      </w:tblGrid>
      <w:tr w:rsidR="00463CAC" w:rsidRPr="009E66F5" w:rsidTr="002822BA"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N п/п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Фамилия, имя, отчество</w:t>
            </w: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Год рождения (в возрасте 18 лет - дополнительно число и месяц рождения)</w:t>
            </w: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Адрес места жительства</w:t>
            </w:r>
            <w:r w:rsidRPr="009E66F5">
              <w:rPr>
                <w:sz w:val="20"/>
                <w:vertAlign w:val="superscript"/>
              </w:rPr>
              <w:t>2</w:t>
            </w: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Дата внесения подписи</w:t>
            </w: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Подпись</w:t>
            </w: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1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2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3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4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5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</w:tbl>
    <w:p w:rsidR="00463CAC" w:rsidRPr="009E66F5" w:rsidRDefault="00463CAC" w:rsidP="005C4FC3">
      <w:pPr>
        <w:pStyle w:val="ConsPlusNormal"/>
        <w:jc w:val="both"/>
        <w:rPr>
          <w:sz w:val="16"/>
        </w:rPr>
      </w:pP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Подписной лист удостоверяю: _____________________________________________________________________________________________________</w:t>
      </w:r>
    </w:p>
    <w:p w:rsidR="00463CAC" w:rsidRPr="009E66F5" w:rsidRDefault="00463CAC" w:rsidP="005C4FC3">
      <w:pPr>
        <w:spacing w:after="90"/>
        <w:ind w:left="855" w:right="675"/>
        <w:jc w:val="center"/>
        <w:rPr>
          <w:color w:val="auto"/>
        </w:rPr>
      </w:pPr>
      <w:r w:rsidRPr="009E66F5">
        <w:rPr>
          <w:color w:val="auto"/>
          <w:sz w:val="17"/>
        </w:rPr>
        <w:t>(фамилия, имя, отчество, дата рождения, адрес места жительства</w:t>
      </w:r>
      <w:r w:rsidRPr="009E66F5">
        <w:rPr>
          <w:color w:val="auto"/>
          <w:sz w:val="17"/>
          <w:vertAlign w:val="superscript"/>
        </w:rPr>
        <w:t>2</w:t>
      </w:r>
      <w:r w:rsidRPr="009E66F5">
        <w:rPr>
          <w:color w:val="auto"/>
        </w:rPr>
        <w:t xml:space="preserve"> </w:t>
      </w:r>
      <w:r w:rsidRPr="009E66F5">
        <w:rPr>
          <w:color w:val="auto"/>
          <w:sz w:val="17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  <w:r w:rsidRPr="009E66F5">
        <w:rPr>
          <w:rFonts w:ascii="Times New Roman" w:hAnsi="Times New Roman"/>
          <w:color w:val="auto"/>
          <w:sz w:val="22"/>
        </w:rPr>
        <w:t>Кандидат ___________________________________________________________________________________________________________________________________</w:t>
      </w:r>
    </w:p>
    <w:p w:rsidR="00463CAC" w:rsidRPr="009E66F5" w:rsidRDefault="00463CAC" w:rsidP="005C4FC3">
      <w:pPr>
        <w:pStyle w:val="ConsPlusNonformat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(фамилия, имя, отчество, подпись и дата ее внесения)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</w:rPr>
      </w:pPr>
      <w:r w:rsidRPr="009E66F5">
        <w:rPr>
          <w:b/>
          <w:color w:val="auto"/>
          <w:sz w:val="27"/>
        </w:rPr>
        <w:t>Примечание</w:t>
      </w:r>
      <w:r w:rsidRPr="009E66F5">
        <w:rPr>
          <w:color w:val="auto"/>
        </w:rPr>
        <w:t>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 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 2 статьи 33 Федерального закона "Об 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 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</w:rPr>
      </w:pPr>
      <w:r w:rsidRPr="009E66F5">
        <w:rPr>
          <w:color w:val="auto"/>
        </w:rPr>
        <w:t>____________________________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1</w:t>
      </w:r>
      <w:r w:rsidRPr="009E66F5">
        <w:rPr>
          <w:color w:val="auto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2</w:t>
      </w:r>
      <w:r w:rsidRPr="009E66F5">
        <w:rPr>
          <w:color w:val="auto"/>
        </w:rPr>
        <w:t> Адрес места жительства может не содержать каких-либо из указанных в подпункте 5 статьи 2 Федерального закона "Об 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463CAC" w:rsidRPr="009E66F5" w:rsidRDefault="00463CAC">
      <w:pPr>
        <w:rPr>
          <w:color w:val="auto"/>
          <w:sz w:val="24"/>
        </w:rPr>
      </w:pPr>
      <w:r w:rsidRPr="009E66F5">
        <w:rPr>
          <w:color w:val="auto"/>
          <w:sz w:val="24"/>
        </w:rPr>
        <w:br w:type="page"/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Приложение 14</w:t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 xml:space="preserve">к решению ТИК Центрального района </w:t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Новокузнецкого городского округа</w:t>
      </w:r>
    </w:p>
    <w:p w:rsidR="00463CAC" w:rsidRPr="009E66F5" w:rsidRDefault="00463CAC" w:rsidP="005C4FC3">
      <w:pPr>
        <w:tabs>
          <w:tab w:val="left" w:pos="10348"/>
        </w:tabs>
        <w:ind w:firstLine="10773"/>
        <w:jc w:val="center"/>
        <w:rPr>
          <w:color w:val="auto"/>
        </w:rPr>
      </w:pPr>
      <w:r w:rsidRPr="009E66F5">
        <w:rPr>
          <w:color w:val="auto"/>
        </w:rPr>
        <w:t>от 01.07.2026  № 11/44</w:t>
      </w:r>
    </w:p>
    <w:p w:rsidR="00463CAC" w:rsidRPr="009E66F5" w:rsidRDefault="00463CAC" w:rsidP="005C4FC3">
      <w:pPr>
        <w:pStyle w:val="ConsPlusNormal"/>
        <w:jc w:val="center"/>
      </w:pPr>
      <w:r w:rsidRPr="009E66F5">
        <w:t>ПОДПИСНОЙ ЛИСТ</w:t>
      </w:r>
    </w:p>
    <w:p w:rsidR="00463CAC" w:rsidRPr="009E66F5" w:rsidRDefault="00463CAC" w:rsidP="005C4FC3">
      <w:pPr>
        <w:pStyle w:val="ConsPlusNormal"/>
        <w:jc w:val="center"/>
      </w:pPr>
      <w:r w:rsidRPr="009E66F5">
        <w:t>Выборы депутатов Новокузнецкого городского Совета народных депутатов</w:t>
      </w:r>
    </w:p>
    <w:p w:rsidR="00463CAC" w:rsidRPr="009E66F5" w:rsidRDefault="00463CAC" w:rsidP="005C4FC3">
      <w:pPr>
        <w:pStyle w:val="ConsPlusNormal"/>
        <w:jc w:val="center"/>
      </w:pPr>
      <w:r w:rsidRPr="009E66F5">
        <w:t>20 сентября 2026 года</w:t>
      </w:r>
    </w:p>
    <w:p w:rsidR="00463CAC" w:rsidRPr="009E66F5" w:rsidRDefault="00463CAC" w:rsidP="005C4FC3">
      <w:pPr>
        <w:pStyle w:val="ConsPlusNonformat"/>
        <w:jc w:val="both"/>
        <w:rPr>
          <w:color w:val="auto"/>
          <w:sz w:val="14"/>
        </w:rPr>
      </w:pPr>
    </w:p>
    <w:p w:rsidR="00463CAC" w:rsidRPr="009E66F5" w:rsidRDefault="00463CAC" w:rsidP="005C4FC3">
      <w:pPr>
        <w:pStyle w:val="ConsPlusNonformat"/>
        <w:ind w:firstLine="567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Мы, нижеподписавшиеся, поддерживаем выдвижение от __________________________________________________________________________</w:t>
      </w:r>
    </w:p>
    <w:p w:rsidR="00463CAC" w:rsidRPr="009E66F5" w:rsidRDefault="00463CAC" w:rsidP="005C4FC3">
      <w:pPr>
        <w:pStyle w:val="ConsPlusNonformat"/>
        <w:ind w:left="7788" w:firstLine="708"/>
        <w:jc w:val="both"/>
        <w:rPr>
          <w:rFonts w:ascii="Times New Roman" w:hAnsi="Times New Roman"/>
          <w:color w:val="auto"/>
          <w:sz w:val="16"/>
          <w:szCs w:val="16"/>
        </w:rPr>
      </w:pPr>
      <w:r w:rsidRPr="009E66F5">
        <w:rPr>
          <w:rFonts w:ascii="Times New Roman" w:hAnsi="Times New Roman"/>
          <w:color w:val="auto"/>
          <w:sz w:val="16"/>
          <w:szCs w:val="16"/>
        </w:rPr>
        <w:t>(наименование избирательного объединения)</w:t>
      </w:r>
      <w:r w:rsidRPr="009E66F5">
        <w:rPr>
          <w:rFonts w:ascii="Times New Roman" w:hAnsi="Times New Roman"/>
          <w:color w:val="auto"/>
          <w:sz w:val="22"/>
          <w:szCs w:val="22"/>
          <w:vertAlign w:val="superscript"/>
        </w:rPr>
        <w:t>1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 xml:space="preserve">кандидата в депутаты по одномандатному избирательному округу № 13 Новокузнецкого городского округа гражданина _________________________  </w:t>
      </w:r>
    </w:p>
    <w:p w:rsidR="00463CAC" w:rsidRPr="009E66F5" w:rsidRDefault="00463CAC" w:rsidP="005C4FC3">
      <w:pPr>
        <w:pStyle w:val="ConsPlusNonformat"/>
        <w:ind w:left="12744" w:firstLine="708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(гражданство)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________________________________________________________________________________________________________________________________,</w:t>
      </w:r>
    </w:p>
    <w:p w:rsidR="00463CAC" w:rsidRPr="009E66F5" w:rsidRDefault="00463CAC" w:rsidP="005C4FC3">
      <w:pPr>
        <w:pStyle w:val="ConsPlusNonformat"/>
        <w:ind w:left="4956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>(фамилия, имя, отчество)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родившего _________________, работающего ________________________________________________________________________________________,</w:t>
      </w:r>
    </w:p>
    <w:p w:rsidR="00463CAC" w:rsidRPr="009E66F5" w:rsidRDefault="00463CAC" w:rsidP="005C4FC3">
      <w:pPr>
        <w:pStyle w:val="ConsPlusNonformat"/>
        <w:ind w:left="4678" w:hanging="3262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(дата рождения)</w:t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 xml:space="preserve">                  (место работы, занимаемая должность или род занятий,  если  кандидат является депутатом и осуществляет свои полномочия</w:t>
      </w:r>
    </w:p>
    <w:p w:rsidR="00463CAC" w:rsidRPr="009E66F5" w:rsidRDefault="00463CAC" w:rsidP="005C4FC3">
      <w:pPr>
        <w:pStyle w:val="ConsPlusNonformat"/>
        <w:ind w:left="4678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на непостоянной основе, - сведения об этом с указанием  наименования соответствующего представительного органа)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проживающего __________________________________________________________________________________________________________________.</w:t>
      </w:r>
    </w:p>
    <w:p w:rsidR="00463CAC" w:rsidRPr="009E66F5" w:rsidRDefault="00463CAC" w:rsidP="005C4FC3">
      <w:pPr>
        <w:pStyle w:val="ConsPlusNonformat"/>
        <w:ind w:left="3540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 xml:space="preserve"> (наименование субъекта Российской Федерации, района, города, иного населенного пункта, где находится место жительства)</w:t>
      </w:r>
    </w:p>
    <w:p w:rsidR="00463CAC" w:rsidRPr="009E66F5" w:rsidRDefault="00463CAC" w:rsidP="005C4FC3">
      <w:pPr>
        <w:pStyle w:val="ConsPlusNormal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10"/>
        <w:gridCol w:w="3138"/>
        <w:gridCol w:w="2835"/>
        <w:gridCol w:w="2693"/>
        <w:gridCol w:w="2694"/>
        <w:gridCol w:w="1701"/>
        <w:gridCol w:w="1843"/>
      </w:tblGrid>
      <w:tr w:rsidR="00463CAC" w:rsidRPr="009E66F5" w:rsidTr="002822BA"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N п/п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Фамилия, имя, отчество</w:t>
            </w: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Год рождения (в возрасте 18 лет - дополнительно число и месяц рождения)</w:t>
            </w: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Адрес места жительства</w:t>
            </w:r>
            <w:r w:rsidRPr="009E66F5">
              <w:rPr>
                <w:sz w:val="20"/>
                <w:vertAlign w:val="superscript"/>
              </w:rPr>
              <w:t>2</w:t>
            </w: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Дата внесения подписи</w:t>
            </w: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Подпись</w:t>
            </w: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1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2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3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4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5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</w:tbl>
    <w:p w:rsidR="00463CAC" w:rsidRPr="009E66F5" w:rsidRDefault="00463CAC" w:rsidP="005C4FC3">
      <w:pPr>
        <w:pStyle w:val="ConsPlusNormal"/>
        <w:jc w:val="both"/>
        <w:rPr>
          <w:sz w:val="16"/>
        </w:rPr>
      </w:pP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Подписной лист удостоверяю: _____________________________________________________________________________________________________</w:t>
      </w:r>
    </w:p>
    <w:p w:rsidR="00463CAC" w:rsidRPr="009E66F5" w:rsidRDefault="00463CAC" w:rsidP="005C4FC3">
      <w:pPr>
        <w:spacing w:after="90"/>
        <w:ind w:left="855" w:right="675"/>
        <w:jc w:val="center"/>
        <w:rPr>
          <w:color w:val="auto"/>
        </w:rPr>
      </w:pPr>
      <w:r w:rsidRPr="009E66F5">
        <w:rPr>
          <w:color w:val="auto"/>
          <w:sz w:val="17"/>
        </w:rPr>
        <w:t>(фамилия, имя, отчество, дата рождения, адрес места жительства</w:t>
      </w:r>
      <w:r w:rsidRPr="009E66F5">
        <w:rPr>
          <w:color w:val="auto"/>
          <w:sz w:val="17"/>
          <w:vertAlign w:val="superscript"/>
        </w:rPr>
        <w:t>2</w:t>
      </w:r>
      <w:r w:rsidRPr="009E66F5">
        <w:rPr>
          <w:color w:val="auto"/>
        </w:rPr>
        <w:t xml:space="preserve"> </w:t>
      </w:r>
      <w:r w:rsidRPr="009E66F5">
        <w:rPr>
          <w:color w:val="auto"/>
          <w:sz w:val="17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  <w:r w:rsidRPr="009E66F5">
        <w:rPr>
          <w:rFonts w:ascii="Times New Roman" w:hAnsi="Times New Roman"/>
          <w:color w:val="auto"/>
          <w:sz w:val="22"/>
        </w:rPr>
        <w:t>Кандидат ___________________________________________________________________________________________________________________________________</w:t>
      </w:r>
    </w:p>
    <w:p w:rsidR="00463CAC" w:rsidRPr="009E66F5" w:rsidRDefault="00463CAC" w:rsidP="005C4FC3">
      <w:pPr>
        <w:pStyle w:val="ConsPlusNonformat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(фамилия, имя, отчество, подпись и дата ее внесения)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</w:rPr>
      </w:pPr>
      <w:r w:rsidRPr="009E66F5">
        <w:rPr>
          <w:b/>
          <w:color w:val="auto"/>
          <w:sz w:val="27"/>
        </w:rPr>
        <w:t>Примечание</w:t>
      </w:r>
      <w:r w:rsidRPr="009E66F5">
        <w:rPr>
          <w:color w:val="auto"/>
        </w:rPr>
        <w:t>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 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 2 статьи 33 Федерального закона "Об 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 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</w:rPr>
      </w:pPr>
      <w:r w:rsidRPr="009E66F5">
        <w:rPr>
          <w:color w:val="auto"/>
        </w:rPr>
        <w:t>____________________________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1</w:t>
      </w:r>
      <w:r w:rsidRPr="009E66F5">
        <w:rPr>
          <w:color w:val="auto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2</w:t>
      </w:r>
      <w:r w:rsidRPr="009E66F5">
        <w:rPr>
          <w:color w:val="auto"/>
        </w:rPr>
        <w:t> Адрес места жительства может не содержать каких-либо из указанных в подпункте 5 статьи 2 Федерального закона "Об 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463CAC" w:rsidRPr="009E66F5" w:rsidRDefault="00463CAC">
      <w:pPr>
        <w:rPr>
          <w:color w:val="auto"/>
          <w:sz w:val="24"/>
        </w:rPr>
      </w:pPr>
      <w:r w:rsidRPr="009E66F5">
        <w:rPr>
          <w:color w:val="auto"/>
          <w:sz w:val="24"/>
        </w:rPr>
        <w:br w:type="page"/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Приложение 15</w:t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 xml:space="preserve">к решению ТИК Центрального района </w:t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Новокузнецкого городского округа</w:t>
      </w:r>
    </w:p>
    <w:p w:rsidR="00463CAC" w:rsidRPr="009E66F5" w:rsidRDefault="00463CAC" w:rsidP="005C4FC3">
      <w:pPr>
        <w:tabs>
          <w:tab w:val="left" w:pos="10348"/>
        </w:tabs>
        <w:ind w:firstLine="10773"/>
        <w:jc w:val="center"/>
        <w:rPr>
          <w:color w:val="auto"/>
        </w:rPr>
      </w:pPr>
      <w:r w:rsidRPr="009E66F5">
        <w:rPr>
          <w:color w:val="auto"/>
        </w:rPr>
        <w:t>от 01.07.2026  № 11/44</w:t>
      </w:r>
    </w:p>
    <w:p w:rsidR="00463CAC" w:rsidRPr="009E66F5" w:rsidRDefault="00463CAC" w:rsidP="005C4FC3">
      <w:pPr>
        <w:pStyle w:val="ConsPlusNormal"/>
        <w:jc w:val="center"/>
      </w:pPr>
      <w:r w:rsidRPr="009E66F5">
        <w:t>ПОДПИСНОЙ ЛИСТ</w:t>
      </w:r>
    </w:p>
    <w:p w:rsidR="00463CAC" w:rsidRPr="009E66F5" w:rsidRDefault="00463CAC" w:rsidP="005C4FC3">
      <w:pPr>
        <w:pStyle w:val="ConsPlusNormal"/>
        <w:jc w:val="center"/>
      </w:pPr>
      <w:r w:rsidRPr="009E66F5">
        <w:t>Выборы депутатов Новокузнецкого городского Совета народных депутатов</w:t>
      </w:r>
    </w:p>
    <w:p w:rsidR="00463CAC" w:rsidRPr="009E66F5" w:rsidRDefault="00463CAC" w:rsidP="005C4FC3">
      <w:pPr>
        <w:pStyle w:val="ConsPlusNormal"/>
        <w:jc w:val="center"/>
      </w:pPr>
      <w:r w:rsidRPr="009E66F5">
        <w:t>20 сентября 2026 года</w:t>
      </w:r>
    </w:p>
    <w:p w:rsidR="00463CAC" w:rsidRPr="009E66F5" w:rsidRDefault="00463CAC" w:rsidP="005C4FC3">
      <w:pPr>
        <w:pStyle w:val="ConsPlusNonformat"/>
        <w:jc w:val="both"/>
        <w:rPr>
          <w:color w:val="auto"/>
          <w:sz w:val="14"/>
        </w:rPr>
      </w:pPr>
    </w:p>
    <w:p w:rsidR="00463CAC" w:rsidRPr="009E66F5" w:rsidRDefault="00463CAC" w:rsidP="005C4FC3">
      <w:pPr>
        <w:pStyle w:val="ConsPlusNonformat"/>
        <w:ind w:firstLine="567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Мы, нижеподписавшиеся, поддерживаем выдвижение от __________________________________________________________________________</w:t>
      </w:r>
    </w:p>
    <w:p w:rsidR="00463CAC" w:rsidRPr="009E66F5" w:rsidRDefault="00463CAC" w:rsidP="005C4FC3">
      <w:pPr>
        <w:pStyle w:val="ConsPlusNonformat"/>
        <w:ind w:left="7788" w:firstLine="708"/>
        <w:jc w:val="both"/>
        <w:rPr>
          <w:rFonts w:ascii="Times New Roman" w:hAnsi="Times New Roman"/>
          <w:color w:val="auto"/>
          <w:sz w:val="16"/>
          <w:szCs w:val="16"/>
        </w:rPr>
      </w:pPr>
      <w:r w:rsidRPr="009E66F5">
        <w:rPr>
          <w:rFonts w:ascii="Times New Roman" w:hAnsi="Times New Roman"/>
          <w:color w:val="auto"/>
          <w:sz w:val="16"/>
          <w:szCs w:val="16"/>
        </w:rPr>
        <w:t>(наименование избирательного объединения)</w:t>
      </w:r>
      <w:r w:rsidRPr="009E66F5">
        <w:rPr>
          <w:rFonts w:ascii="Times New Roman" w:hAnsi="Times New Roman"/>
          <w:color w:val="auto"/>
          <w:sz w:val="22"/>
          <w:szCs w:val="22"/>
          <w:vertAlign w:val="superscript"/>
        </w:rPr>
        <w:t>1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 xml:space="preserve">кандидата в депутаты по одномандатному избирательному округу № 14 Новокузнецкого городского округа гражданина _________________________  </w:t>
      </w:r>
    </w:p>
    <w:p w:rsidR="00463CAC" w:rsidRPr="009E66F5" w:rsidRDefault="00463CAC" w:rsidP="005C4FC3">
      <w:pPr>
        <w:pStyle w:val="ConsPlusNonformat"/>
        <w:ind w:left="12744" w:firstLine="708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(гражданство)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________________________________________________________________________________________________________________________________,</w:t>
      </w:r>
    </w:p>
    <w:p w:rsidR="00463CAC" w:rsidRPr="009E66F5" w:rsidRDefault="00463CAC" w:rsidP="005C4FC3">
      <w:pPr>
        <w:pStyle w:val="ConsPlusNonformat"/>
        <w:ind w:left="4956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>(фамилия, имя, отчество)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родившего _________________, работающего ________________________________________________________________________________________,</w:t>
      </w:r>
    </w:p>
    <w:p w:rsidR="00463CAC" w:rsidRPr="009E66F5" w:rsidRDefault="00463CAC" w:rsidP="005C4FC3">
      <w:pPr>
        <w:pStyle w:val="ConsPlusNonformat"/>
        <w:ind w:left="4678" w:hanging="3262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(дата рождения)</w:t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 xml:space="preserve">                  (место работы, занимаемая должность или род занятий,  если  кандидат является депутатом и осуществляет свои полномочия</w:t>
      </w:r>
    </w:p>
    <w:p w:rsidR="00463CAC" w:rsidRPr="009E66F5" w:rsidRDefault="00463CAC" w:rsidP="005C4FC3">
      <w:pPr>
        <w:pStyle w:val="ConsPlusNonformat"/>
        <w:ind w:left="4678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на непостоянной основе, - сведения об этом с указанием  наименования соответствующего представительного органа)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проживающего __________________________________________________________________________________________________________________.</w:t>
      </w:r>
    </w:p>
    <w:p w:rsidR="00463CAC" w:rsidRPr="009E66F5" w:rsidRDefault="00463CAC" w:rsidP="005C4FC3">
      <w:pPr>
        <w:pStyle w:val="ConsPlusNonformat"/>
        <w:ind w:left="3540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 xml:space="preserve"> (наименование субъекта Российской Федерации, района, города, иного населенного пункта, где находится место жительства)</w:t>
      </w:r>
    </w:p>
    <w:p w:rsidR="00463CAC" w:rsidRPr="009E66F5" w:rsidRDefault="00463CAC" w:rsidP="005C4FC3">
      <w:pPr>
        <w:pStyle w:val="ConsPlusNormal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10"/>
        <w:gridCol w:w="3138"/>
        <w:gridCol w:w="2835"/>
        <w:gridCol w:w="2693"/>
        <w:gridCol w:w="2694"/>
        <w:gridCol w:w="1701"/>
        <w:gridCol w:w="1843"/>
      </w:tblGrid>
      <w:tr w:rsidR="00463CAC" w:rsidRPr="009E66F5" w:rsidTr="002822BA"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N п/п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Фамилия, имя, отчество</w:t>
            </w: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Год рождения (в возрасте 18 лет - дополнительно число и месяц рождения)</w:t>
            </w: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Адрес места жительства</w:t>
            </w:r>
            <w:r w:rsidRPr="009E66F5">
              <w:rPr>
                <w:sz w:val="20"/>
                <w:vertAlign w:val="superscript"/>
              </w:rPr>
              <w:t>2</w:t>
            </w: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Дата внесения подписи</w:t>
            </w: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Подпись</w:t>
            </w: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1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2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3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4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5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</w:tbl>
    <w:p w:rsidR="00463CAC" w:rsidRPr="009E66F5" w:rsidRDefault="00463CAC" w:rsidP="005C4FC3">
      <w:pPr>
        <w:pStyle w:val="ConsPlusNormal"/>
        <w:jc w:val="both"/>
        <w:rPr>
          <w:sz w:val="16"/>
        </w:rPr>
      </w:pP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Подписной лист удостоверяю: _____________________________________________________________________________________________________</w:t>
      </w:r>
    </w:p>
    <w:p w:rsidR="00463CAC" w:rsidRPr="009E66F5" w:rsidRDefault="00463CAC" w:rsidP="005C4FC3">
      <w:pPr>
        <w:spacing w:after="90"/>
        <w:ind w:left="855" w:right="675"/>
        <w:jc w:val="center"/>
        <w:rPr>
          <w:color w:val="auto"/>
        </w:rPr>
      </w:pPr>
      <w:r w:rsidRPr="009E66F5">
        <w:rPr>
          <w:color w:val="auto"/>
          <w:sz w:val="17"/>
        </w:rPr>
        <w:t>(фамилия, имя, отчество, дата рождения, адрес места жительства</w:t>
      </w:r>
      <w:r w:rsidRPr="009E66F5">
        <w:rPr>
          <w:color w:val="auto"/>
          <w:sz w:val="17"/>
          <w:vertAlign w:val="superscript"/>
        </w:rPr>
        <w:t>2</w:t>
      </w:r>
      <w:r w:rsidRPr="009E66F5">
        <w:rPr>
          <w:color w:val="auto"/>
        </w:rPr>
        <w:t xml:space="preserve"> </w:t>
      </w:r>
      <w:r w:rsidRPr="009E66F5">
        <w:rPr>
          <w:color w:val="auto"/>
          <w:sz w:val="17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  <w:r w:rsidRPr="009E66F5">
        <w:rPr>
          <w:rFonts w:ascii="Times New Roman" w:hAnsi="Times New Roman"/>
          <w:color w:val="auto"/>
          <w:sz w:val="22"/>
        </w:rPr>
        <w:t>Кандидат ___________________________________________________________________________________________________________________________________</w:t>
      </w:r>
    </w:p>
    <w:p w:rsidR="00463CAC" w:rsidRPr="009E66F5" w:rsidRDefault="00463CAC" w:rsidP="005C4FC3">
      <w:pPr>
        <w:pStyle w:val="ConsPlusNonformat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(фамилия, имя, отчество, подпись и дата ее внесения)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</w:rPr>
      </w:pPr>
      <w:r w:rsidRPr="009E66F5">
        <w:rPr>
          <w:b/>
          <w:color w:val="auto"/>
          <w:sz w:val="27"/>
        </w:rPr>
        <w:t>Примечание</w:t>
      </w:r>
      <w:r w:rsidRPr="009E66F5">
        <w:rPr>
          <w:color w:val="auto"/>
        </w:rPr>
        <w:t>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 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 2 статьи 33 Федерального закона "Об 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 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</w:rPr>
      </w:pPr>
      <w:r w:rsidRPr="009E66F5">
        <w:rPr>
          <w:color w:val="auto"/>
        </w:rPr>
        <w:t>____________________________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1</w:t>
      </w:r>
      <w:r w:rsidRPr="009E66F5">
        <w:rPr>
          <w:color w:val="auto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2</w:t>
      </w:r>
      <w:r w:rsidRPr="009E66F5">
        <w:rPr>
          <w:color w:val="auto"/>
        </w:rPr>
        <w:t> Адрес места жительства может не содержать каких-либо из указанных в подпункте 5 статьи 2 Федерального закона "Об 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463CAC" w:rsidRPr="009E66F5" w:rsidRDefault="00463CAC">
      <w:pPr>
        <w:rPr>
          <w:color w:val="auto"/>
          <w:sz w:val="24"/>
        </w:rPr>
      </w:pPr>
      <w:r w:rsidRPr="009E66F5">
        <w:rPr>
          <w:color w:val="auto"/>
          <w:sz w:val="24"/>
        </w:rPr>
        <w:br w:type="page"/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Приложение 16</w:t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 xml:space="preserve">к решению ТИК Центрального района </w:t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Новокузнецкого городского округа</w:t>
      </w:r>
    </w:p>
    <w:p w:rsidR="00463CAC" w:rsidRPr="009E66F5" w:rsidRDefault="00463CAC" w:rsidP="005C4FC3">
      <w:pPr>
        <w:tabs>
          <w:tab w:val="left" w:pos="10348"/>
        </w:tabs>
        <w:ind w:firstLine="10773"/>
        <w:jc w:val="center"/>
        <w:rPr>
          <w:color w:val="auto"/>
        </w:rPr>
      </w:pPr>
      <w:r w:rsidRPr="009E66F5">
        <w:rPr>
          <w:color w:val="auto"/>
        </w:rPr>
        <w:t>от 01.07.2026  № 11/44</w:t>
      </w:r>
    </w:p>
    <w:p w:rsidR="00463CAC" w:rsidRPr="009E66F5" w:rsidRDefault="00463CAC" w:rsidP="005C4FC3">
      <w:pPr>
        <w:pStyle w:val="ConsPlusNormal"/>
        <w:jc w:val="center"/>
      </w:pPr>
      <w:r w:rsidRPr="009E66F5">
        <w:t>ПОДПИСНОЙ ЛИСТ</w:t>
      </w:r>
    </w:p>
    <w:p w:rsidR="00463CAC" w:rsidRPr="009E66F5" w:rsidRDefault="00463CAC" w:rsidP="005C4FC3">
      <w:pPr>
        <w:pStyle w:val="ConsPlusNormal"/>
        <w:jc w:val="center"/>
      </w:pPr>
      <w:r w:rsidRPr="009E66F5">
        <w:t>Выборы депутатов Новокузнецкого городского Совета народных депутатов</w:t>
      </w:r>
    </w:p>
    <w:p w:rsidR="00463CAC" w:rsidRPr="009E66F5" w:rsidRDefault="00463CAC" w:rsidP="005C4FC3">
      <w:pPr>
        <w:pStyle w:val="ConsPlusNormal"/>
        <w:jc w:val="center"/>
      </w:pPr>
      <w:r w:rsidRPr="009E66F5">
        <w:t>20 сентября 2026 года</w:t>
      </w:r>
    </w:p>
    <w:p w:rsidR="00463CAC" w:rsidRPr="009E66F5" w:rsidRDefault="00463CAC" w:rsidP="005C4FC3">
      <w:pPr>
        <w:pStyle w:val="ConsPlusNonformat"/>
        <w:jc w:val="both"/>
        <w:rPr>
          <w:color w:val="auto"/>
          <w:sz w:val="14"/>
        </w:rPr>
      </w:pPr>
    </w:p>
    <w:p w:rsidR="00463CAC" w:rsidRPr="009E66F5" w:rsidRDefault="00463CAC" w:rsidP="005C4FC3">
      <w:pPr>
        <w:pStyle w:val="ConsPlusNonformat"/>
        <w:ind w:firstLine="567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Мы, нижеподписавшиеся, поддерживаем выдвижение от __________________________________________________________________________</w:t>
      </w:r>
    </w:p>
    <w:p w:rsidR="00463CAC" w:rsidRPr="009E66F5" w:rsidRDefault="00463CAC" w:rsidP="005C4FC3">
      <w:pPr>
        <w:pStyle w:val="ConsPlusNonformat"/>
        <w:ind w:left="7788" w:firstLine="708"/>
        <w:jc w:val="both"/>
        <w:rPr>
          <w:rFonts w:ascii="Times New Roman" w:hAnsi="Times New Roman"/>
          <w:color w:val="auto"/>
          <w:sz w:val="16"/>
          <w:szCs w:val="16"/>
        </w:rPr>
      </w:pPr>
      <w:r w:rsidRPr="009E66F5">
        <w:rPr>
          <w:rFonts w:ascii="Times New Roman" w:hAnsi="Times New Roman"/>
          <w:color w:val="auto"/>
          <w:sz w:val="16"/>
          <w:szCs w:val="16"/>
        </w:rPr>
        <w:t>(наименование избирательного объединения)</w:t>
      </w:r>
      <w:r w:rsidRPr="009E66F5">
        <w:rPr>
          <w:rFonts w:ascii="Times New Roman" w:hAnsi="Times New Roman"/>
          <w:color w:val="auto"/>
          <w:sz w:val="22"/>
          <w:szCs w:val="22"/>
          <w:vertAlign w:val="superscript"/>
        </w:rPr>
        <w:t>1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 xml:space="preserve">кандидата в депутаты по одномандатному избирательному округу № 15 Новокузнецкого городского округа гражданина _________________________  </w:t>
      </w:r>
    </w:p>
    <w:p w:rsidR="00463CAC" w:rsidRPr="009E66F5" w:rsidRDefault="00463CAC" w:rsidP="005C4FC3">
      <w:pPr>
        <w:pStyle w:val="ConsPlusNonformat"/>
        <w:ind w:left="12744" w:firstLine="708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(гражданство)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________________________________________________________________________________________________________________________________,</w:t>
      </w:r>
    </w:p>
    <w:p w:rsidR="00463CAC" w:rsidRPr="009E66F5" w:rsidRDefault="00463CAC" w:rsidP="005C4FC3">
      <w:pPr>
        <w:pStyle w:val="ConsPlusNonformat"/>
        <w:ind w:left="4956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>(фамилия, имя, отчество)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родившего _________________, работающего ________________________________________________________________________________________,</w:t>
      </w:r>
    </w:p>
    <w:p w:rsidR="00463CAC" w:rsidRPr="009E66F5" w:rsidRDefault="00463CAC" w:rsidP="005C4FC3">
      <w:pPr>
        <w:pStyle w:val="ConsPlusNonformat"/>
        <w:ind w:left="4678" w:hanging="3262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(дата рождения)</w:t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 xml:space="preserve">                  (место работы, занимаемая должность или род занятий,  если  кандидат является депутатом и осуществляет свои полномочия</w:t>
      </w:r>
    </w:p>
    <w:p w:rsidR="00463CAC" w:rsidRPr="009E66F5" w:rsidRDefault="00463CAC" w:rsidP="005C4FC3">
      <w:pPr>
        <w:pStyle w:val="ConsPlusNonformat"/>
        <w:ind w:left="4678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на непостоянной основе, - сведения об этом с указанием  наименования соответствующего представительного органа)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проживающего __________________________________________________________________________________________________________________.</w:t>
      </w:r>
    </w:p>
    <w:p w:rsidR="00463CAC" w:rsidRPr="009E66F5" w:rsidRDefault="00463CAC" w:rsidP="005C4FC3">
      <w:pPr>
        <w:pStyle w:val="ConsPlusNonformat"/>
        <w:ind w:left="3540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 xml:space="preserve"> (наименование субъекта Российской Федерации, района, города, иного населенного пункта, где находится место жительства)</w:t>
      </w:r>
    </w:p>
    <w:p w:rsidR="00463CAC" w:rsidRPr="009E66F5" w:rsidRDefault="00463CAC" w:rsidP="005C4FC3">
      <w:pPr>
        <w:pStyle w:val="ConsPlusNormal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10"/>
        <w:gridCol w:w="3138"/>
        <w:gridCol w:w="2835"/>
        <w:gridCol w:w="2693"/>
        <w:gridCol w:w="2694"/>
        <w:gridCol w:w="1701"/>
        <w:gridCol w:w="1843"/>
      </w:tblGrid>
      <w:tr w:rsidR="00463CAC" w:rsidRPr="009E66F5" w:rsidTr="002822BA"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N п/п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Фамилия, имя, отчество</w:t>
            </w: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Год рождения (в возрасте 18 лет - дополнительно число и месяц рождения)</w:t>
            </w: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Адрес места жительства</w:t>
            </w:r>
            <w:r w:rsidRPr="009E66F5">
              <w:rPr>
                <w:sz w:val="20"/>
                <w:vertAlign w:val="superscript"/>
              </w:rPr>
              <w:t>2</w:t>
            </w: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Дата внесения подписи</w:t>
            </w: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Подпись</w:t>
            </w: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1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2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3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4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5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</w:tbl>
    <w:p w:rsidR="00463CAC" w:rsidRPr="009E66F5" w:rsidRDefault="00463CAC" w:rsidP="005C4FC3">
      <w:pPr>
        <w:pStyle w:val="ConsPlusNormal"/>
        <w:jc w:val="both"/>
        <w:rPr>
          <w:sz w:val="16"/>
        </w:rPr>
      </w:pP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Подписной лист удостоверяю: _____________________________________________________________________________________________________</w:t>
      </w:r>
    </w:p>
    <w:p w:rsidR="00463CAC" w:rsidRPr="009E66F5" w:rsidRDefault="00463CAC" w:rsidP="005C4FC3">
      <w:pPr>
        <w:spacing w:after="90"/>
        <w:ind w:left="855" w:right="675"/>
        <w:jc w:val="center"/>
        <w:rPr>
          <w:color w:val="auto"/>
        </w:rPr>
      </w:pPr>
      <w:r w:rsidRPr="009E66F5">
        <w:rPr>
          <w:color w:val="auto"/>
          <w:sz w:val="17"/>
        </w:rPr>
        <w:t>(фамилия, имя, отчество, дата рождения, адрес места жительства</w:t>
      </w:r>
      <w:r w:rsidRPr="009E66F5">
        <w:rPr>
          <w:color w:val="auto"/>
          <w:sz w:val="17"/>
          <w:vertAlign w:val="superscript"/>
        </w:rPr>
        <w:t>2</w:t>
      </w:r>
      <w:r w:rsidRPr="009E66F5">
        <w:rPr>
          <w:color w:val="auto"/>
        </w:rPr>
        <w:t xml:space="preserve"> </w:t>
      </w:r>
      <w:r w:rsidRPr="009E66F5">
        <w:rPr>
          <w:color w:val="auto"/>
          <w:sz w:val="17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  <w:r w:rsidRPr="009E66F5">
        <w:rPr>
          <w:rFonts w:ascii="Times New Roman" w:hAnsi="Times New Roman"/>
          <w:color w:val="auto"/>
          <w:sz w:val="22"/>
        </w:rPr>
        <w:t>Кандидат ___________________________________________________________________________________________________________________________________</w:t>
      </w:r>
    </w:p>
    <w:p w:rsidR="00463CAC" w:rsidRPr="009E66F5" w:rsidRDefault="00463CAC" w:rsidP="005C4FC3">
      <w:pPr>
        <w:pStyle w:val="ConsPlusNonformat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(фамилия, имя, отчество, подпись и дата ее внесения)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</w:rPr>
      </w:pPr>
      <w:r w:rsidRPr="009E66F5">
        <w:rPr>
          <w:b/>
          <w:color w:val="auto"/>
          <w:sz w:val="27"/>
        </w:rPr>
        <w:t>Примечание</w:t>
      </w:r>
      <w:r w:rsidRPr="009E66F5">
        <w:rPr>
          <w:color w:val="auto"/>
        </w:rPr>
        <w:t>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 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 2 статьи 33 Федерального закона "Об 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 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</w:rPr>
      </w:pPr>
      <w:r w:rsidRPr="009E66F5">
        <w:rPr>
          <w:color w:val="auto"/>
        </w:rPr>
        <w:t>____________________________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1</w:t>
      </w:r>
      <w:r w:rsidRPr="009E66F5">
        <w:rPr>
          <w:color w:val="auto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2</w:t>
      </w:r>
      <w:r w:rsidRPr="009E66F5">
        <w:rPr>
          <w:color w:val="auto"/>
        </w:rPr>
        <w:t> Адрес места жительства может не содержать каких-либо из указанных в подпункте 5 статьи 2 Федерального закона "Об 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463CAC" w:rsidRPr="009E66F5" w:rsidRDefault="00463CAC">
      <w:pPr>
        <w:rPr>
          <w:color w:val="auto"/>
          <w:sz w:val="24"/>
        </w:rPr>
      </w:pPr>
      <w:r w:rsidRPr="009E66F5">
        <w:rPr>
          <w:color w:val="auto"/>
          <w:sz w:val="24"/>
        </w:rPr>
        <w:br w:type="page"/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Приложение 17</w:t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 xml:space="preserve">к решению ТИК Центрального района </w:t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Новокузнецкого городского округа</w:t>
      </w:r>
    </w:p>
    <w:p w:rsidR="00463CAC" w:rsidRPr="009E66F5" w:rsidRDefault="00463CAC" w:rsidP="005C4FC3">
      <w:pPr>
        <w:tabs>
          <w:tab w:val="left" w:pos="10348"/>
        </w:tabs>
        <w:ind w:firstLine="10773"/>
        <w:jc w:val="center"/>
        <w:rPr>
          <w:color w:val="auto"/>
        </w:rPr>
      </w:pPr>
      <w:r w:rsidRPr="009E66F5">
        <w:rPr>
          <w:color w:val="auto"/>
        </w:rPr>
        <w:t>от 01.07.2026  № 11/44</w:t>
      </w:r>
    </w:p>
    <w:p w:rsidR="00463CAC" w:rsidRPr="009E66F5" w:rsidRDefault="00463CAC" w:rsidP="005C4FC3">
      <w:pPr>
        <w:pStyle w:val="ConsPlusNormal"/>
        <w:jc w:val="center"/>
      </w:pPr>
      <w:r w:rsidRPr="009E66F5">
        <w:t>ПОДПИСНОЙ ЛИСТ</w:t>
      </w:r>
    </w:p>
    <w:p w:rsidR="00463CAC" w:rsidRPr="009E66F5" w:rsidRDefault="00463CAC" w:rsidP="005C4FC3">
      <w:pPr>
        <w:pStyle w:val="ConsPlusNormal"/>
        <w:jc w:val="center"/>
      </w:pPr>
      <w:r w:rsidRPr="009E66F5">
        <w:t>Выборы депутатов Новокузнецкого городского Совета народных депутатов</w:t>
      </w:r>
    </w:p>
    <w:p w:rsidR="00463CAC" w:rsidRPr="009E66F5" w:rsidRDefault="00463CAC" w:rsidP="005C4FC3">
      <w:pPr>
        <w:pStyle w:val="ConsPlusNormal"/>
        <w:jc w:val="center"/>
      </w:pPr>
      <w:r w:rsidRPr="009E66F5">
        <w:t>20 сентября 2026 года</w:t>
      </w:r>
    </w:p>
    <w:p w:rsidR="00463CAC" w:rsidRPr="009E66F5" w:rsidRDefault="00463CAC" w:rsidP="005C4FC3">
      <w:pPr>
        <w:pStyle w:val="ConsPlusNonformat"/>
        <w:jc w:val="both"/>
        <w:rPr>
          <w:color w:val="auto"/>
          <w:sz w:val="14"/>
        </w:rPr>
      </w:pPr>
    </w:p>
    <w:p w:rsidR="00463CAC" w:rsidRPr="009E66F5" w:rsidRDefault="00463CAC" w:rsidP="005C4FC3">
      <w:pPr>
        <w:pStyle w:val="ConsPlusNonformat"/>
        <w:ind w:firstLine="567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Мы, нижеподписавшиеся, поддерживаем выдвижение от __________________________________________________________________________</w:t>
      </w:r>
    </w:p>
    <w:p w:rsidR="00463CAC" w:rsidRPr="009E66F5" w:rsidRDefault="00463CAC" w:rsidP="005C4FC3">
      <w:pPr>
        <w:pStyle w:val="ConsPlusNonformat"/>
        <w:ind w:left="7788" w:firstLine="708"/>
        <w:jc w:val="both"/>
        <w:rPr>
          <w:rFonts w:ascii="Times New Roman" w:hAnsi="Times New Roman"/>
          <w:color w:val="auto"/>
          <w:sz w:val="16"/>
          <w:szCs w:val="16"/>
        </w:rPr>
      </w:pPr>
      <w:r w:rsidRPr="009E66F5">
        <w:rPr>
          <w:rFonts w:ascii="Times New Roman" w:hAnsi="Times New Roman"/>
          <w:color w:val="auto"/>
          <w:sz w:val="16"/>
          <w:szCs w:val="16"/>
        </w:rPr>
        <w:t>(наименование избирательного объединения)</w:t>
      </w:r>
      <w:r w:rsidRPr="009E66F5">
        <w:rPr>
          <w:rFonts w:ascii="Times New Roman" w:hAnsi="Times New Roman"/>
          <w:color w:val="auto"/>
          <w:sz w:val="22"/>
          <w:szCs w:val="22"/>
          <w:vertAlign w:val="superscript"/>
        </w:rPr>
        <w:t>1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 xml:space="preserve">кандидата в депутаты по одномандатному избирательному округу № 16 Новокузнецкого городского округа гражданина _________________________  </w:t>
      </w:r>
    </w:p>
    <w:p w:rsidR="00463CAC" w:rsidRPr="009E66F5" w:rsidRDefault="00463CAC" w:rsidP="005C4FC3">
      <w:pPr>
        <w:pStyle w:val="ConsPlusNonformat"/>
        <w:ind w:left="12744" w:firstLine="708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(гражданство)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________________________________________________________________________________________________________________________________,</w:t>
      </w:r>
    </w:p>
    <w:p w:rsidR="00463CAC" w:rsidRPr="009E66F5" w:rsidRDefault="00463CAC" w:rsidP="005C4FC3">
      <w:pPr>
        <w:pStyle w:val="ConsPlusNonformat"/>
        <w:ind w:left="4956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>(фамилия, имя, отчество)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родившего _________________, работающего ________________________________________________________________________________________,</w:t>
      </w:r>
    </w:p>
    <w:p w:rsidR="00463CAC" w:rsidRPr="009E66F5" w:rsidRDefault="00463CAC" w:rsidP="005C4FC3">
      <w:pPr>
        <w:pStyle w:val="ConsPlusNonformat"/>
        <w:ind w:left="4678" w:hanging="3262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(дата рождения)</w:t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 xml:space="preserve">                  (место работы, занимаемая должность или род занятий,  если  кандидат является депутатом и осуществляет свои полномочия</w:t>
      </w:r>
    </w:p>
    <w:p w:rsidR="00463CAC" w:rsidRPr="009E66F5" w:rsidRDefault="00463CAC" w:rsidP="005C4FC3">
      <w:pPr>
        <w:pStyle w:val="ConsPlusNonformat"/>
        <w:ind w:left="4678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на непостоянной основе, - сведения об этом с указанием  наименования соответствующего представительного органа)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проживающего __________________________________________________________________________________________________________________.</w:t>
      </w:r>
    </w:p>
    <w:p w:rsidR="00463CAC" w:rsidRPr="009E66F5" w:rsidRDefault="00463CAC" w:rsidP="005C4FC3">
      <w:pPr>
        <w:pStyle w:val="ConsPlusNonformat"/>
        <w:ind w:left="3540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 xml:space="preserve"> (наименование субъекта Российской Федерации, района, города, иного населенного пункта, где находится место жительства)</w:t>
      </w:r>
    </w:p>
    <w:p w:rsidR="00463CAC" w:rsidRPr="009E66F5" w:rsidRDefault="00463CAC" w:rsidP="005C4FC3">
      <w:pPr>
        <w:pStyle w:val="ConsPlusNormal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10"/>
        <w:gridCol w:w="3138"/>
        <w:gridCol w:w="2835"/>
        <w:gridCol w:w="2693"/>
        <w:gridCol w:w="2694"/>
        <w:gridCol w:w="1701"/>
        <w:gridCol w:w="1843"/>
      </w:tblGrid>
      <w:tr w:rsidR="00463CAC" w:rsidRPr="009E66F5" w:rsidTr="002822BA"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N п/п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Фамилия, имя, отчество</w:t>
            </w: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Год рождения (в возрасте 18 лет - дополнительно число и месяц рождения)</w:t>
            </w: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Адрес места жительства</w:t>
            </w:r>
            <w:r w:rsidRPr="009E66F5">
              <w:rPr>
                <w:sz w:val="20"/>
                <w:vertAlign w:val="superscript"/>
              </w:rPr>
              <w:t>2</w:t>
            </w: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Дата внесения подписи</w:t>
            </w: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Подпись</w:t>
            </w: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1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2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3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4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5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</w:tbl>
    <w:p w:rsidR="00463CAC" w:rsidRPr="009E66F5" w:rsidRDefault="00463CAC" w:rsidP="005C4FC3">
      <w:pPr>
        <w:pStyle w:val="ConsPlusNormal"/>
        <w:jc w:val="both"/>
        <w:rPr>
          <w:sz w:val="16"/>
        </w:rPr>
      </w:pP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Подписной лист удостоверяю: _____________________________________________________________________________________________________</w:t>
      </w:r>
    </w:p>
    <w:p w:rsidR="00463CAC" w:rsidRPr="009E66F5" w:rsidRDefault="00463CAC" w:rsidP="005C4FC3">
      <w:pPr>
        <w:spacing w:after="90"/>
        <w:ind w:left="855" w:right="675"/>
        <w:jc w:val="center"/>
        <w:rPr>
          <w:color w:val="auto"/>
        </w:rPr>
      </w:pPr>
      <w:r w:rsidRPr="009E66F5">
        <w:rPr>
          <w:color w:val="auto"/>
          <w:sz w:val="17"/>
        </w:rPr>
        <w:t>(фамилия, имя, отчество, дата рождения, адрес места жительства</w:t>
      </w:r>
      <w:r w:rsidRPr="009E66F5">
        <w:rPr>
          <w:color w:val="auto"/>
          <w:sz w:val="17"/>
          <w:vertAlign w:val="superscript"/>
        </w:rPr>
        <w:t>2</w:t>
      </w:r>
      <w:r w:rsidRPr="009E66F5">
        <w:rPr>
          <w:color w:val="auto"/>
        </w:rPr>
        <w:t xml:space="preserve"> </w:t>
      </w:r>
      <w:r w:rsidRPr="009E66F5">
        <w:rPr>
          <w:color w:val="auto"/>
          <w:sz w:val="17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  <w:r w:rsidRPr="009E66F5">
        <w:rPr>
          <w:rFonts w:ascii="Times New Roman" w:hAnsi="Times New Roman"/>
          <w:color w:val="auto"/>
          <w:sz w:val="22"/>
        </w:rPr>
        <w:t>Кандидат ___________________________________________________________________________________________________________________________________</w:t>
      </w:r>
    </w:p>
    <w:p w:rsidR="00463CAC" w:rsidRPr="009E66F5" w:rsidRDefault="00463CAC" w:rsidP="005C4FC3">
      <w:pPr>
        <w:pStyle w:val="ConsPlusNonformat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(фамилия, имя, отчество, подпись и дата ее внесения)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</w:rPr>
      </w:pPr>
      <w:r w:rsidRPr="009E66F5">
        <w:rPr>
          <w:b/>
          <w:color w:val="auto"/>
          <w:sz w:val="27"/>
        </w:rPr>
        <w:t>Примечание</w:t>
      </w:r>
      <w:r w:rsidRPr="009E66F5">
        <w:rPr>
          <w:color w:val="auto"/>
        </w:rPr>
        <w:t>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 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 2 статьи 33 Федерального закона "Об 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 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</w:rPr>
      </w:pPr>
      <w:r w:rsidRPr="009E66F5">
        <w:rPr>
          <w:color w:val="auto"/>
        </w:rPr>
        <w:t>____________________________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1</w:t>
      </w:r>
      <w:r w:rsidRPr="009E66F5">
        <w:rPr>
          <w:color w:val="auto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2</w:t>
      </w:r>
      <w:r w:rsidRPr="009E66F5">
        <w:rPr>
          <w:color w:val="auto"/>
        </w:rPr>
        <w:t> Адрес места жительства может не содержать каких-либо из указанных в подпункте 5 статьи 2 Федерального закона "Об 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463CAC" w:rsidRPr="009E66F5" w:rsidRDefault="00463CAC">
      <w:pPr>
        <w:rPr>
          <w:color w:val="auto"/>
          <w:sz w:val="24"/>
        </w:rPr>
      </w:pPr>
      <w:r w:rsidRPr="009E66F5">
        <w:rPr>
          <w:color w:val="auto"/>
          <w:sz w:val="24"/>
        </w:rPr>
        <w:br w:type="page"/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Приложение 18</w:t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 xml:space="preserve">к решению ТИК Центрального района </w:t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Новокузнецкого городского округа</w:t>
      </w:r>
    </w:p>
    <w:p w:rsidR="00463CAC" w:rsidRPr="009E66F5" w:rsidRDefault="00463CAC" w:rsidP="005C4FC3">
      <w:pPr>
        <w:tabs>
          <w:tab w:val="left" w:pos="10348"/>
        </w:tabs>
        <w:ind w:firstLine="10773"/>
        <w:jc w:val="center"/>
        <w:rPr>
          <w:color w:val="auto"/>
        </w:rPr>
      </w:pPr>
      <w:r w:rsidRPr="009E66F5">
        <w:rPr>
          <w:color w:val="auto"/>
        </w:rPr>
        <w:t>от 01.07.2026  № 11/44</w:t>
      </w:r>
    </w:p>
    <w:p w:rsidR="00463CAC" w:rsidRPr="009E66F5" w:rsidRDefault="00463CAC" w:rsidP="005C4FC3">
      <w:pPr>
        <w:pStyle w:val="ConsPlusNormal"/>
        <w:jc w:val="center"/>
      </w:pPr>
      <w:r w:rsidRPr="009E66F5">
        <w:t>ПОДПИСНОЙ ЛИСТ</w:t>
      </w:r>
    </w:p>
    <w:p w:rsidR="00463CAC" w:rsidRPr="009E66F5" w:rsidRDefault="00463CAC" w:rsidP="005C4FC3">
      <w:pPr>
        <w:pStyle w:val="ConsPlusNormal"/>
        <w:jc w:val="center"/>
      </w:pPr>
      <w:r w:rsidRPr="009E66F5">
        <w:t>Выборы депутатов Новокузнецкого городского Совета народных депутатов</w:t>
      </w:r>
    </w:p>
    <w:p w:rsidR="00463CAC" w:rsidRPr="009E66F5" w:rsidRDefault="00463CAC" w:rsidP="005C4FC3">
      <w:pPr>
        <w:pStyle w:val="ConsPlusNormal"/>
        <w:jc w:val="center"/>
      </w:pPr>
      <w:r w:rsidRPr="009E66F5">
        <w:t>20 сентября 2026 года</w:t>
      </w:r>
    </w:p>
    <w:p w:rsidR="00463CAC" w:rsidRPr="009E66F5" w:rsidRDefault="00463CAC" w:rsidP="005C4FC3">
      <w:pPr>
        <w:pStyle w:val="ConsPlusNonformat"/>
        <w:jc w:val="both"/>
        <w:rPr>
          <w:color w:val="auto"/>
          <w:sz w:val="14"/>
        </w:rPr>
      </w:pPr>
    </w:p>
    <w:p w:rsidR="00463CAC" w:rsidRPr="009E66F5" w:rsidRDefault="00463CAC" w:rsidP="005C4FC3">
      <w:pPr>
        <w:pStyle w:val="ConsPlusNonformat"/>
        <w:ind w:firstLine="567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Мы, нижеподписавшиеся, поддерживаем выдвижение от __________________________________________________________________________</w:t>
      </w:r>
    </w:p>
    <w:p w:rsidR="00463CAC" w:rsidRPr="009E66F5" w:rsidRDefault="00463CAC" w:rsidP="005C4FC3">
      <w:pPr>
        <w:pStyle w:val="ConsPlusNonformat"/>
        <w:ind w:left="7788" w:firstLine="708"/>
        <w:jc w:val="both"/>
        <w:rPr>
          <w:rFonts w:ascii="Times New Roman" w:hAnsi="Times New Roman"/>
          <w:color w:val="auto"/>
          <w:sz w:val="16"/>
          <w:szCs w:val="16"/>
        </w:rPr>
      </w:pPr>
      <w:r w:rsidRPr="009E66F5">
        <w:rPr>
          <w:rFonts w:ascii="Times New Roman" w:hAnsi="Times New Roman"/>
          <w:color w:val="auto"/>
          <w:sz w:val="16"/>
          <w:szCs w:val="16"/>
        </w:rPr>
        <w:t>(наименование избирательного объединения)</w:t>
      </w:r>
      <w:r w:rsidRPr="009E66F5">
        <w:rPr>
          <w:rFonts w:ascii="Times New Roman" w:hAnsi="Times New Roman"/>
          <w:color w:val="auto"/>
          <w:sz w:val="22"/>
          <w:szCs w:val="22"/>
          <w:vertAlign w:val="superscript"/>
        </w:rPr>
        <w:t>1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 xml:space="preserve">кандидата в депутаты по одномандатному избирательному округу № 17 Новокузнецкого городского округа гражданина _________________________  </w:t>
      </w:r>
    </w:p>
    <w:p w:rsidR="00463CAC" w:rsidRPr="009E66F5" w:rsidRDefault="00463CAC" w:rsidP="005C4FC3">
      <w:pPr>
        <w:pStyle w:val="ConsPlusNonformat"/>
        <w:ind w:left="12744" w:firstLine="708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(гражданство)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________________________________________________________________________________________________________________________________,</w:t>
      </w:r>
    </w:p>
    <w:p w:rsidR="00463CAC" w:rsidRPr="009E66F5" w:rsidRDefault="00463CAC" w:rsidP="005C4FC3">
      <w:pPr>
        <w:pStyle w:val="ConsPlusNonformat"/>
        <w:ind w:left="4956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>(фамилия, имя, отчество)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родившего _________________, работающего ________________________________________________________________________________________,</w:t>
      </w:r>
    </w:p>
    <w:p w:rsidR="00463CAC" w:rsidRPr="009E66F5" w:rsidRDefault="00463CAC" w:rsidP="005C4FC3">
      <w:pPr>
        <w:pStyle w:val="ConsPlusNonformat"/>
        <w:ind w:left="4678" w:hanging="3262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(дата рождения)</w:t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 xml:space="preserve">                  (место работы, занимаемая должность или род занятий,  если  кандидат является депутатом и осуществляет свои полномочия</w:t>
      </w:r>
    </w:p>
    <w:p w:rsidR="00463CAC" w:rsidRPr="009E66F5" w:rsidRDefault="00463CAC" w:rsidP="005C4FC3">
      <w:pPr>
        <w:pStyle w:val="ConsPlusNonformat"/>
        <w:ind w:left="4678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на непостоянной основе, - сведения об этом с указанием  наименования соответствующего представительного органа)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проживающего __________________________________________________________________________________________________________________.</w:t>
      </w:r>
    </w:p>
    <w:p w:rsidR="00463CAC" w:rsidRPr="009E66F5" w:rsidRDefault="00463CAC" w:rsidP="005C4FC3">
      <w:pPr>
        <w:pStyle w:val="ConsPlusNonformat"/>
        <w:ind w:left="3540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 xml:space="preserve"> (наименование субъекта Российской Федерации, района, города, иного населенного пункта, где находится место жительства)</w:t>
      </w:r>
    </w:p>
    <w:p w:rsidR="00463CAC" w:rsidRPr="009E66F5" w:rsidRDefault="00463CAC" w:rsidP="005C4FC3">
      <w:pPr>
        <w:pStyle w:val="ConsPlusNormal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10"/>
        <w:gridCol w:w="3138"/>
        <w:gridCol w:w="2835"/>
        <w:gridCol w:w="2693"/>
        <w:gridCol w:w="2694"/>
        <w:gridCol w:w="1701"/>
        <w:gridCol w:w="1843"/>
      </w:tblGrid>
      <w:tr w:rsidR="00463CAC" w:rsidRPr="009E66F5" w:rsidTr="002822BA"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N п/п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Фамилия, имя, отчество</w:t>
            </w: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Год рождения (в возрасте 18 лет - дополнительно число и месяц рождения)</w:t>
            </w: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Адрес места жительства</w:t>
            </w:r>
            <w:r w:rsidRPr="009E66F5">
              <w:rPr>
                <w:sz w:val="20"/>
                <w:vertAlign w:val="superscript"/>
              </w:rPr>
              <w:t>2</w:t>
            </w: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Дата внесения подписи</w:t>
            </w: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Подпись</w:t>
            </w: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1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2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3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4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5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</w:tbl>
    <w:p w:rsidR="00463CAC" w:rsidRPr="009E66F5" w:rsidRDefault="00463CAC" w:rsidP="005C4FC3">
      <w:pPr>
        <w:pStyle w:val="ConsPlusNormal"/>
        <w:jc w:val="both"/>
        <w:rPr>
          <w:sz w:val="16"/>
        </w:rPr>
      </w:pP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Подписной лист удостоверяю: _____________________________________________________________________________________________________</w:t>
      </w:r>
    </w:p>
    <w:p w:rsidR="00463CAC" w:rsidRPr="009E66F5" w:rsidRDefault="00463CAC" w:rsidP="005C4FC3">
      <w:pPr>
        <w:spacing w:after="90"/>
        <w:ind w:left="855" w:right="675"/>
        <w:jc w:val="center"/>
        <w:rPr>
          <w:color w:val="auto"/>
        </w:rPr>
      </w:pPr>
      <w:r w:rsidRPr="009E66F5">
        <w:rPr>
          <w:color w:val="auto"/>
          <w:sz w:val="17"/>
        </w:rPr>
        <w:t>(фамилия, имя, отчество, дата рождения, адрес места жительства</w:t>
      </w:r>
      <w:r w:rsidRPr="009E66F5">
        <w:rPr>
          <w:color w:val="auto"/>
          <w:sz w:val="17"/>
          <w:vertAlign w:val="superscript"/>
        </w:rPr>
        <w:t>2</w:t>
      </w:r>
      <w:r w:rsidRPr="009E66F5">
        <w:rPr>
          <w:color w:val="auto"/>
        </w:rPr>
        <w:t xml:space="preserve"> </w:t>
      </w:r>
      <w:r w:rsidRPr="009E66F5">
        <w:rPr>
          <w:color w:val="auto"/>
          <w:sz w:val="17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  <w:r w:rsidRPr="009E66F5">
        <w:rPr>
          <w:rFonts w:ascii="Times New Roman" w:hAnsi="Times New Roman"/>
          <w:color w:val="auto"/>
          <w:sz w:val="22"/>
        </w:rPr>
        <w:t>Кандидат ___________________________________________________________________________________________________________________________________</w:t>
      </w:r>
    </w:p>
    <w:p w:rsidR="00463CAC" w:rsidRPr="009E66F5" w:rsidRDefault="00463CAC" w:rsidP="005C4FC3">
      <w:pPr>
        <w:pStyle w:val="ConsPlusNonformat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(фамилия, имя, отчество, подпись и дата ее внесения)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</w:rPr>
      </w:pPr>
      <w:r w:rsidRPr="009E66F5">
        <w:rPr>
          <w:b/>
          <w:color w:val="auto"/>
          <w:sz w:val="27"/>
        </w:rPr>
        <w:t>Примечание</w:t>
      </w:r>
      <w:r w:rsidRPr="009E66F5">
        <w:rPr>
          <w:color w:val="auto"/>
        </w:rPr>
        <w:t>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 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 2 статьи 33 Федерального закона "Об 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 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</w:rPr>
      </w:pPr>
      <w:r w:rsidRPr="009E66F5">
        <w:rPr>
          <w:color w:val="auto"/>
        </w:rPr>
        <w:t>____________________________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1</w:t>
      </w:r>
      <w:r w:rsidRPr="009E66F5">
        <w:rPr>
          <w:color w:val="auto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2</w:t>
      </w:r>
      <w:r w:rsidRPr="009E66F5">
        <w:rPr>
          <w:color w:val="auto"/>
        </w:rPr>
        <w:t> Адрес места жительства может не содержать каких-либо из указанных в подпункте 5 статьи 2 Федерального закона "Об 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463CAC" w:rsidRPr="009E66F5" w:rsidRDefault="00463CAC">
      <w:pPr>
        <w:rPr>
          <w:color w:val="auto"/>
          <w:sz w:val="24"/>
        </w:rPr>
      </w:pPr>
      <w:r w:rsidRPr="009E66F5">
        <w:rPr>
          <w:color w:val="auto"/>
          <w:sz w:val="24"/>
        </w:rPr>
        <w:br w:type="page"/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Приложение 19</w:t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 xml:space="preserve">к решению ТИК Центрального района </w:t>
      </w:r>
    </w:p>
    <w:p w:rsidR="00463CAC" w:rsidRPr="009E66F5" w:rsidRDefault="00463CAC" w:rsidP="005C4FC3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Новокузнецкого городского округа</w:t>
      </w:r>
    </w:p>
    <w:p w:rsidR="00463CAC" w:rsidRPr="009E66F5" w:rsidRDefault="00463CAC" w:rsidP="005C4FC3">
      <w:pPr>
        <w:tabs>
          <w:tab w:val="left" w:pos="10348"/>
        </w:tabs>
        <w:ind w:firstLine="10773"/>
        <w:jc w:val="center"/>
        <w:rPr>
          <w:color w:val="auto"/>
        </w:rPr>
      </w:pPr>
      <w:r w:rsidRPr="009E66F5">
        <w:rPr>
          <w:color w:val="auto"/>
        </w:rPr>
        <w:t>от 01.07.2026  № 11/44</w:t>
      </w:r>
    </w:p>
    <w:p w:rsidR="00463CAC" w:rsidRPr="009E66F5" w:rsidRDefault="00463CAC" w:rsidP="005C4FC3">
      <w:pPr>
        <w:pStyle w:val="ConsPlusNormal"/>
        <w:jc w:val="center"/>
      </w:pPr>
      <w:r w:rsidRPr="009E66F5">
        <w:t>ПОДПИСНОЙ ЛИСТ</w:t>
      </w:r>
    </w:p>
    <w:p w:rsidR="00463CAC" w:rsidRPr="009E66F5" w:rsidRDefault="00463CAC" w:rsidP="005C4FC3">
      <w:pPr>
        <w:pStyle w:val="ConsPlusNormal"/>
        <w:jc w:val="center"/>
      </w:pPr>
      <w:r w:rsidRPr="009E66F5">
        <w:t>Выборы депутатов Новокузнецкого городского Совета народных депутатов</w:t>
      </w:r>
    </w:p>
    <w:p w:rsidR="00463CAC" w:rsidRPr="009E66F5" w:rsidRDefault="00463CAC" w:rsidP="005C4FC3">
      <w:pPr>
        <w:pStyle w:val="ConsPlusNormal"/>
        <w:jc w:val="center"/>
      </w:pPr>
      <w:r w:rsidRPr="009E66F5">
        <w:t>20 сентября 2026 года</w:t>
      </w:r>
    </w:p>
    <w:p w:rsidR="00463CAC" w:rsidRPr="009E66F5" w:rsidRDefault="00463CAC" w:rsidP="005C4FC3">
      <w:pPr>
        <w:pStyle w:val="ConsPlusNonformat"/>
        <w:jc w:val="both"/>
        <w:rPr>
          <w:color w:val="auto"/>
          <w:sz w:val="14"/>
        </w:rPr>
      </w:pPr>
    </w:p>
    <w:p w:rsidR="00463CAC" w:rsidRPr="009E66F5" w:rsidRDefault="00463CAC" w:rsidP="005C4FC3">
      <w:pPr>
        <w:pStyle w:val="ConsPlusNonformat"/>
        <w:ind w:firstLine="567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Мы, нижеподписавшиеся, поддерживаем выдвижение от __________________________________________________________________________</w:t>
      </w:r>
    </w:p>
    <w:p w:rsidR="00463CAC" w:rsidRPr="009E66F5" w:rsidRDefault="00463CAC" w:rsidP="005C4FC3">
      <w:pPr>
        <w:pStyle w:val="ConsPlusNonformat"/>
        <w:ind w:left="7788" w:firstLine="708"/>
        <w:jc w:val="both"/>
        <w:rPr>
          <w:rFonts w:ascii="Times New Roman" w:hAnsi="Times New Roman"/>
          <w:color w:val="auto"/>
          <w:sz w:val="16"/>
          <w:szCs w:val="16"/>
        </w:rPr>
      </w:pPr>
      <w:r w:rsidRPr="009E66F5">
        <w:rPr>
          <w:rFonts w:ascii="Times New Roman" w:hAnsi="Times New Roman"/>
          <w:color w:val="auto"/>
          <w:sz w:val="16"/>
          <w:szCs w:val="16"/>
        </w:rPr>
        <w:t>(наименование избирательного объединения)</w:t>
      </w:r>
      <w:r w:rsidRPr="009E66F5">
        <w:rPr>
          <w:rFonts w:ascii="Times New Roman" w:hAnsi="Times New Roman"/>
          <w:color w:val="auto"/>
          <w:sz w:val="22"/>
          <w:szCs w:val="22"/>
          <w:vertAlign w:val="superscript"/>
        </w:rPr>
        <w:t>1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 xml:space="preserve">кандидата в депутаты по одномандатному избирательному округу № 18 Новокузнецкого городского округа гражданина _________________________  </w:t>
      </w:r>
    </w:p>
    <w:p w:rsidR="00463CAC" w:rsidRPr="009E66F5" w:rsidRDefault="00463CAC" w:rsidP="005C4FC3">
      <w:pPr>
        <w:pStyle w:val="ConsPlusNonformat"/>
        <w:ind w:left="12744" w:firstLine="708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(гражданство)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________________________________________________________________________________________________________________________________,</w:t>
      </w:r>
    </w:p>
    <w:p w:rsidR="00463CAC" w:rsidRPr="009E66F5" w:rsidRDefault="00463CAC" w:rsidP="005C4FC3">
      <w:pPr>
        <w:pStyle w:val="ConsPlusNonformat"/>
        <w:ind w:left="4956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>(фамилия, имя, отчество)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родившего _________________, работающего ________________________________________________________________________________________,</w:t>
      </w:r>
    </w:p>
    <w:p w:rsidR="00463CAC" w:rsidRPr="009E66F5" w:rsidRDefault="00463CAC" w:rsidP="005C4FC3">
      <w:pPr>
        <w:pStyle w:val="ConsPlusNonformat"/>
        <w:ind w:left="4678" w:hanging="3262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(дата рождения)</w:t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 xml:space="preserve">                  (место работы, занимаемая должность или род занятий,  если  кандидат является депутатом и осуществляет свои полномочия</w:t>
      </w:r>
    </w:p>
    <w:p w:rsidR="00463CAC" w:rsidRPr="009E66F5" w:rsidRDefault="00463CAC" w:rsidP="005C4FC3">
      <w:pPr>
        <w:pStyle w:val="ConsPlusNonformat"/>
        <w:ind w:left="4678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на непостоянной основе, - сведения об этом с указанием  наименования соответствующего представительного органа)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проживающего __________________________________________________________________________________________________________________.</w:t>
      </w:r>
    </w:p>
    <w:p w:rsidR="00463CAC" w:rsidRPr="009E66F5" w:rsidRDefault="00463CAC" w:rsidP="005C4FC3">
      <w:pPr>
        <w:pStyle w:val="ConsPlusNonformat"/>
        <w:ind w:left="3540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 xml:space="preserve"> (наименование субъекта Российской Федерации, района, города, иного населенного пункта, где находится место жительства)</w:t>
      </w:r>
    </w:p>
    <w:p w:rsidR="00463CAC" w:rsidRPr="009E66F5" w:rsidRDefault="00463CAC" w:rsidP="005C4FC3">
      <w:pPr>
        <w:pStyle w:val="ConsPlusNormal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10"/>
        <w:gridCol w:w="3138"/>
        <w:gridCol w:w="2835"/>
        <w:gridCol w:w="2693"/>
        <w:gridCol w:w="2694"/>
        <w:gridCol w:w="1701"/>
        <w:gridCol w:w="1843"/>
      </w:tblGrid>
      <w:tr w:rsidR="00463CAC" w:rsidRPr="009E66F5" w:rsidTr="002822BA"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N п/п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Фамилия, имя, отчество</w:t>
            </w: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Год рождения (в возрасте 18 лет - дополнительно число и месяц рождения)</w:t>
            </w: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Адрес места жительства</w:t>
            </w:r>
            <w:r w:rsidRPr="009E66F5">
              <w:rPr>
                <w:sz w:val="20"/>
                <w:vertAlign w:val="superscript"/>
              </w:rPr>
              <w:t>2</w:t>
            </w: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Дата внесения подписи</w:t>
            </w: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Подпись</w:t>
            </w: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1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2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3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4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5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</w:tbl>
    <w:p w:rsidR="00463CAC" w:rsidRPr="009E66F5" w:rsidRDefault="00463CAC" w:rsidP="005C4FC3">
      <w:pPr>
        <w:pStyle w:val="ConsPlusNormal"/>
        <w:jc w:val="both"/>
        <w:rPr>
          <w:sz w:val="16"/>
        </w:rPr>
      </w:pP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Подписной лист удостоверяю: _____________________________________________________________________________________________________</w:t>
      </w:r>
    </w:p>
    <w:p w:rsidR="00463CAC" w:rsidRPr="009E66F5" w:rsidRDefault="00463CAC" w:rsidP="005C4FC3">
      <w:pPr>
        <w:spacing w:after="90"/>
        <w:ind w:left="855" w:right="675"/>
        <w:jc w:val="center"/>
        <w:rPr>
          <w:color w:val="auto"/>
        </w:rPr>
      </w:pPr>
      <w:r w:rsidRPr="009E66F5">
        <w:rPr>
          <w:color w:val="auto"/>
          <w:sz w:val="17"/>
        </w:rPr>
        <w:t>(фамилия, имя, отчество, дата рождения, адрес места жительства</w:t>
      </w:r>
      <w:r w:rsidRPr="009E66F5">
        <w:rPr>
          <w:color w:val="auto"/>
          <w:sz w:val="17"/>
          <w:vertAlign w:val="superscript"/>
        </w:rPr>
        <w:t>2</w:t>
      </w:r>
      <w:r w:rsidRPr="009E66F5">
        <w:rPr>
          <w:color w:val="auto"/>
        </w:rPr>
        <w:t xml:space="preserve"> </w:t>
      </w:r>
      <w:r w:rsidRPr="009E66F5">
        <w:rPr>
          <w:color w:val="auto"/>
          <w:sz w:val="17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  <w:r w:rsidRPr="009E66F5">
        <w:rPr>
          <w:rFonts w:ascii="Times New Roman" w:hAnsi="Times New Roman"/>
          <w:color w:val="auto"/>
          <w:sz w:val="22"/>
        </w:rPr>
        <w:t>Кандидат ___________________________________________________________________________________________________________________________________</w:t>
      </w:r>
    </w:p>
    <w:p w:rsidR="00463CAC" w:rsidRPr="009E66F5" w:rsidRDefault="00463CAC" w:rsidP="005C4FC3">
      <w:pPr>
        <w:pStyle w:val="ConsPlusNonformat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(фамилия, имя, отчество, подпись и дата ее внесения)</w:t>
      </w:r>
    </w:p>
    <w:p w:rsidR="00463CAC" w:rsidRPr="009E66F5" w:rsidRDefault="00463CAC" w:rsidP="005C4FC3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</w:rPr>
      </w:pPr>
      <w:r w:rsidRPr="009E66F5">
        <w:rPr>
          <w:b/>
          <w:color w:val="auto"/>
          <w:sz w:val="27"/>
        </w:rPr>
        <w:t>Примечание</w:t>
      </w:r>
      <w:r w:rsidRPr="009E66F5">
        <w:rPr>
          <w:color w:val="auto"/>
        </w:rPr>
        <w:t>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 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 2 статьи 33 Федерального закона "Об 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 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</w:rPr>
      </w:pPr>
      <w:r w:rsidRPr="009E66F5">
        <w:rPr>
          <w:color w:val="auto"/>
        </w:rPr>
        <w:t>____________________________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1</w:t>
      </w:r>
      <w:r w:rsidRPr="009E66F5">
        <w:rPr>
          <w:color w:val="auto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463CAC" w:rsidRPr="009E66F5" w:rsidRDefault="00463CAC" w:rsidP="005C4FC3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2</w:t>
      </w:r>
      <w:r w:rsidRPr="009E66F5">
        <w:rPr>
          <w:color w:val="auto"/>
        </w:rPr>
        <w:t> Адрес места жительства может не содержать каких-либо из указанных в подпункте 5 статьи 2 Федерального закона "Об 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  <w:sz w:val="24"/>
        </w:rPr>
        <w:br w:type="page"/>
      </w:r>
      <w:r w:rsidRPr="009E66F5">
        <w:rPr>
          <w:color w:val="auto"/>
        </w:rPr>
        <w:t>Приложение 20</w:t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 xml:space="preserve">к решению ТИК Центрального района </w:t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Новокузнецкого городского округа</w:t>
      </w:r>
    </w:p>
    <w:p w:rsidR="00463CAC" w:rsidRPr="009E66F5" w:rsidRDefault="00463CAC" w:rsidP="002822BA">
      <w:pPr>
        <w:tabs>
          <w:tab w:val="left" w:pos="10348"/>
        </w:tabs>
        <w:ind w:firstLine="10773"/>
        <w:jc w:val="center"/>
        <w:rPr>
          <w:color w:val="auto"/>
        </w:rPr>
      </w:pPr>
      <w:r w:rsidRPr="009E66F5">
        <w:rPr>
          <w:color w:val="auto"/>
        </w:rPr>
        <w:t>от 01.07.2026  № 11/44</w:t>
      </w:r>
    </w:p>
    <w:p w:rsidR="00463CAC" w:rsidRPr="009E66F5" w:rsidRDefault="00463CAC" w:rsidP="002822BA">
      <w:pPr>
        <w:pStyle w:val="ConsPlusNormal"/>
        <w:jc w:val="center"/>
      </w:pPr>
      <w:r w:rsidRPr="009E66F5">
        <w:t>ПОДПИСНОЙ ЛИСТ</w:t>
      </w:r>
    </w:p>
    <w:p w:rsidR="00463CAC" w:rsidRPr="009E66F5" w:rsidRDefault="00463CAC" w:rsidP="002822BA">
      <w:pPr>
        <w:pStyle w:val="ConsPlusNormal"/>
        <w:jc w:val="center"/>
      </w:pPr>
      <w:r w:rsidRPr="009E66F5">
        <w:t>Выборы депутатов Новокузнецкого городского Совета народных депутатов</w:t>
      </w:r>
    </w:p>
    <w:p w:rsidR="00463CAC" w:rsidRPr="009E66F5" w:rsidRDefault="00463CAC" w:rsidP="002822BA">
      <w:pPr>
        <w:pStyle w:val="ConsPlusNormal"/>
        <w:jc w:val="center"/>
      </w:pPr>
      <w:r w:rsidRPr="009E66F5">
        <w:t>20 сентября 2026 года</w:t>
      </w:r>
    </w:p>
    <w:p w:rsidR="00463CAC" w:rsidRPr="009E66F5" w:rsidRDefault="00463CAC" w:rsidP="002822BA">
      <w:pPr>
        <w:pStyle w:val="ConsPlusNonformat"/>
        <w:jc w:val="both"/>
        <w:rPr>
          <w:color w:val="auto"/>
          <w:sz w:val="14"/>
        </w:rPr>
      </w:pPr>
    </w:p>
    <w:p w:rsidR="00463CAC" w:rsidRPr="009E66F5" w:rsidRDefault="00463CAC" w:rsidP="002822BA">
      <w:pPr>
        <w:pStyle w:val="ConsPlusNonformat"/>
        <w:ind w:firstLine="567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Мы, нижеподписавшиеся, поддерживаем самовыдвижение кандидата в депутаты по одномандатному избирательному округу № 1 Новокузнецкого городского округа гражданина __________________________   ___________________________________________________________,</w:t>
      </w:r>
    </w:p>
    <w:p w:rsidR="00463CAC" w:rsidRPr="009E66F5" w:rsidRDefault="00463CAC" w:rsidP="002822BA">
      <w:pPr>
        <w:pStyle w:val="ConsPlusNonformat"/>
        <w:ind w:left="4956" w:firstLine="708"/>
        <w:jc w:val="both"/>
        <w:rPr>
          <w:rFonts w:ascii="Times New Roman" w:hAnsi="Times New Roman"/>
          <w:color w:val="auto"/>
          <w:sz w:val="16"/>
          <w:szCs w:val="16"/>
        </w:rPr>
      </w:pPr>
      <w:r w:rsidRPr="009E66F5">
        <w:rPr>
          <w:rFonts w:ascii="Times New Roman" w:hAnsi="Times New Roman"/>
          <w:color w:val="auto"/>
          <w:sz w:val="16"/>
          <w:szCs w:val="16"/>
        </w:rPr>
        <w:t>(гражданство)</w:t>
      </w:r>
      <w:r w:rsidRPr="009E66F5">
        <w:rPr>
          <w:rFonts w:ascii="Times New Roman" w:hAnsi="Times New Roman"/>
          <w:color w:val="auto"/>
          <w:vertAlign w:val="superscript"/>
        </w:rPr>
        <w:t>1</w:t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  <w:t>(фамилия, имя, отчество)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родившего _________________, работающего ________________________________________________________________________________________,</w:t>
      </w:r>
    </w:p>
    <w:p w:rsidR="00463CAC" w:rsidRPr="009E66F5" w:rsidRDefault="00463CAC" w:rsidP="002822BA">
      <w:pPr>
        <w:pStyle w:val="ConsPlusNonformat"/>
        <w:ind w:left="4678" w:hanging="3262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(дата рождения)</w:t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 xml:space="preserve">                  (место работы, занимаемая должность или род занятий,  если  кандидат является депутатом и осуществляет свои полномочия</w:t>
      </w:r>
    </w:p>
    <w:p w:rsidR="00463CAC" w:rsidRPr="009E66F5" w:rsidRDefault="00463CAC" w:rsidP="002822BA">
      <w:pPr>
        <w:pStyle w:val="ConsPlusNonformat"/>
        <w:ind w:left="4678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на непостоянной основе, - сведения об этом с указанием наименования соответствующего представительного органа)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проживающего __________________________________________________________________________________________________________________.</w:t>
      </w:r>
    </w:p>
    <w:p w:rsidR="00463CAC" w:rsidRPr="009E66F5" w:rsidRDefault="00463CAC" w:rsidP="002822BA">
      <w:pPr>
        <w:pStyle w:val="ConsPlusNonformat"/>
        <w:ind w:left="3540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 xml:space="preserve"> (наименование субъекта Российской Федерации, района, города, иного населенного пункта, где находится место жительства)</w:t>
      </w:r>
    </w:p>
    <w:p w:rsidR="00463CAC" w:rsidRPr="009E66F5" w:rsidRDefault="00463CAC" w:rsidP="002822BA">
      <w:pPr>
        <w:pStyle w:val="ConsPlusNormal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10"/>
        <w:gridCol w:w="3138"/>
        <w:gridCol w:w="2835"/>
        <w:gridCol w:w="2693"/>
        <w:gridCol w:w="2694"/>
        <w:gridCol w:w="1701"/>
        <w:gridCol w:w="1843"/>
      </w:tblGrid>
      <w:tr w:rsidR="00463CAC" w:rsidRPr="009E66F5" w:rsidTr="002822BA"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N п/п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Фамилия, имя, отчество</w:t>
            </w: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Год рождения (в возрасте 18 лет - дополнительно число и месяц рождения)</w:t>
            </w: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Адрес места жительства</w:t>
            </w:r>
            <w:r w:rsidRPr="009E66F5">
              <w:rPr>
                <w:sz w:val="20"/>
                <w:vertAlign w:val="superscript"/>
              </w:rPr>
              <w:t>2</w:t>
            </w: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Дата внесения подписи</w:t>
            </w: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Подпись</w:t>
            </w: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1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2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3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4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5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</w:tbl>
    <w:p w:rsidR="00463CAC" w:rsidRPr="009E66F5" w:rsidRDefault="00463CAC" w:rsidP="002822BA">
      <w:pPr>
        <w:pStyle w:val="ConsPlusNormal"/>
        <w:jc w:val="both"/>
        <w:rPr>
          <w:sz w:val="16"/>
        </w:rPr>
      </w:pP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Подписной лист удостоверяю: _____________________________________________________________________________________________________</w:t>
      </w:r>
    </w:p>
    <w:p w:rsidR="00463CAC" w:rsidRPr="009E66F5" w:rsidRDefault="00463CAC" w:rsidP="002822BA">
      <w:pPr>
        <w:spacing w:after="90"/>
        <w:ind w:left="855" w:right="675"/>
        <w:jc w:val="center"/>
        <w:rPr>
          <w:color w:val="auto"/>
        </w:rPr>
      </w:pPr>
      <w:r w:rsidRPr="009E66F5">
        <w:rPr>
          <w:color w:val="auto"/>
          <w:sz w:val="17"/>
        </w:rPr>
        <w:t>(фамилия, имя, отчество, дата рождения, адрес места жительства</w:t>
      </w:r>
      <w:r w:rsidRPr="009E66F5">
        <w:rPr>
          <w:color w:val="auto"/>
          <w:sz w:val="17"/>
          <w:vertAlign w:val="superscript"/>
        </w:rPr>
        <w:t>2</w:t>
      </w:r>
      <w:r w:rsidRPr="009E66F5">
        <w:rPr>
          <w:color w:val="auto"/>
        </w:rPr>
        <w:t xml:space="preserve"> </w:t>
      </w:r>
      <w:r w:rsidRPr="009E66F5">
        <w:rPr>
          <w:color w:val="auto"/>
          <w:sz w:val="17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  <w:r w:rsidRPr="009E66F5">
        <w:rPr>
          <w:rFonts w:ascii="Times New Roman" w:hAnsi="Times New Roman"/>
          <w:color w:val="auto"/>
          <w:sz w:val="22"/>
        </w:rPr>
        <w:t>Кандидат ___________________________________________________________________________________________________________________________________</w:t>
      </w:r>
    </w:p>
    <w:p w:rsidR="00463CAC" w:rsidRPr="009E66F5" w:rsidRDefault="00463CAC" w:rsidP="002822BA">
      <w:pPr>
        <w:pStyle w:val="ConsPlusNonformat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(фамилия, имя, отчество, подпись и дата ее внесения)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</w:p>
    <w:p w:rsidR="00463CAC" w:rsidRPr="009E66F5" w:rsidRDefault="00463CAC">
      <w:pPr>
        <w:rPr>
          <w:b/>
          <w:color w:val="auto"/>
          <w:sz w:val="27"/>
        </w:rPr>
      </w:pPr>
      <w:r w:rsidRPr="009E66F5">
        <w:rPr>
          <w:b/>
          <w:color w:val="auto"/>
          <w:sz w:val="27"/>
        </w:rPr>
        <w:br w:type="page"/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</w:rPr>
      </w:pPr>
      <w:r w:rsidRPr="009E66F5">
        <w:rPr>
          <w:b/>
          <w:color w:val="auto"/>
          <w:sz w:val="27"/>
        </w:rPr>
        <w:t>Примечание</w:t>
      </w:r>
      <w:r w:rsidRPr="009E66F5">
        <w:rPr>
          <w:color w:val="auto"/>
        </w:rPr>
        <w:t>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 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 2 статьи 33 Федерального закона "Об 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 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</w:rPr>
      </w:pPr>
      <w:r w:rsidRPr="009E66F5">
        <w:rPr>
          <w:color w:val="auto"/>
        </w:rPr>
        <w:t>____________________________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1</w:t>
      </w:r>
      <w:r w:rsidRPr="009E66F5">
        <w:rPr>
          <w:color w:val="auto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2</w:t>
      </w:r>
      <w:r w:rsidRPr="009E66F5">
        <w:rPr>
          <w:color w:val="auto"/>
        </w:rPr>
        <w:t> Адрес места жительства может не содержать каких-либо из указанных в подпункте 5 статьи 2 Федерального закона "Об 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463CAC" w:rsidRPr="009E66F5" w:rsidRDefault="00463CAC" w:rsidP="002822BA">
      <w:pPr>
        <w:rPr>
          <w:color w:val="auto"/>
          <w:sz w:val="24"/>
        </w:rPr>
      </w:pPr>
      <w:r w:rsidRPr="009E66F5">
        <w:rPr>
          <w:color w:val="auto"/>
          <w:sz w:val="24"/>
        </w:rPr>
        <w:br w:type="page"/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Приложение 21</w:t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 xml:space="preserve">к решению ТИК Центрального района </w:t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Новокузнецкого городского округа</w:t>
      </w:r>
    </w:p>
    <w:p w:rsidR="00463CAC" w:rsidRPr="009E66F5" w:rsidRDefault="00463CAC" w:rsidP="002822BA">
      <w:pPr>
        <w:tabs>
          <w:tab w:val="left" w:pos="10348"/>
        </w:tabs>
        <w:ind w:firstLine="10773"/>
        <w:jc w:val="center"/>
        <w:rPr>
          <w:color w:val="auto"/>
        </w:rPr>
      </w:pPr>
      <w:r w:rsidRPr="009E66F5">
        <w:rPr>
          <w:color w:val="auto"/>
        </w:rPr>
        <w:t>от 01.07.2026  № 11/44</w:t>
      </w:r>
    </w:p>
    <w:p w:rsidR="00463CAC" w:rsidRPr="009E66F5" w:rsidRDefault="00463CAC" w:rsidP="002822BA">
      <w:pPr>
        <w:pStyle w:val="ConsPlusNormal"/>
        <w:jc w:val="center"/>
      </w:pPr>
      <w:r w:rsidRPr="009E66F5">
        <w:t>ПОДПИСНОЙ ЛИСТ</w:t>
      </w:r>
    </w:p>
    <w:p w:rsidR="00463CAC" w:rsidRPr="009E66F5" w:rsidRDefault="00463CAC" w:rsidP="002822BA">
      <w:pPr>
        <w:pStyle w:val="ConsPlusNormal"/>
        <w:jc w:val="center"/>
      </w:pPr>
      <w:r w:rsidRPr="009E66F5">
        <w:t>Выборы депутатов Новокузнецкого городского Совета народных депутатов</w:t>
      </w:r>
    </w:p>
    <w:p w:rsidR="00463CAC" w:rsidRPr="009E66F5" w:rsidRDefault="00463CAC" w:rsidP="002822BA">
      <w:pPr>
        <w:pStyle w:val="ConsPlusNormal"/>
        <w:jc w:val="center"/>
      </w:pPr>
      <w:r w:rsidRPr="009E66F5">
        <w:t>20 сентября 2026 года</w:t>
      </w:r>
    </w:p>
    <w:p w:rsidR="00463CAC" w:rsidRPr="009E66F5" w:rsidRDefault="00463CAC" w:rsidP="002822BA">
      <w:pPr>
        <w:pStyle w:val="ConsPlusNonformat"/>
        <w:jc w:val="both"/>
        <w:rPr>
          <w:color w:val="auto"/>
          <w:sz w:val="14"/>
        </w:rPr>
      </w:pPr>
    </w:p>
    <w:p w:rsidR="00463CAC" w:rsidRPr="009E66F5" w:rsidRDefault="00463CAC" w:rsidP="002822BA">
      <w:pPr>
        <w:pStyle w:val="ConsPlusNonformat"/>
        <w:ind w:firstLine="567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Мы, нижеподписавшиеся, поддерживаем самовыдвижение кандидата в депутаты по одномандатному избирательному округу № 2 Новокузнецкого городского округа гражданина __________________________   ___________________________________________________________,</w:t>
      </w:r>
    </w:p>
    <w:p w:rsidR="00463CAC" w:rsidRPr="009E66F5" w:rsidRDefault="00463CAC" w:rsidP="002822BA">
      <w:pPr>
        <w:pStyle w:val="ConsPlusNonformat"/>
        <w:ind w:left="4956" w:firstLine="708"/>
        <w:jc w:val="both"/>
        <w:rPr>
          <w:rFonts w:ascii="Times New Roman" w:hAnsi="Times New Roman"/>
          <w:color w:val="auto"/>
          <w:sz w:val="16"/>
          <w:szCs w:val="16"/>
        </w:rPr>
      </w:pPr>
      <w:r w:rsidRPr="009E66F5">
        <w:rPr>
          <w:rFonts w:ascii="Times New Roman" w:hAnsi="Times New Roman"/>
          <w:color w:val="auto"/>
          <w:sz w:val="16"/>
          <w:szCs w:val="16"/>
        </w:rPr>
        <w:t>(гражданство)</w:t>
      </w:r>
      <w:r w:rsidRPr="009E66F5">
        <w:rPr>
          <w:rFonts w:ascii="Times New Roman" w:hAnsi="Times New Roman"/>
          <w:color w:val="auto"/>
          <w:vertAlign w:val="superscript"/>
        </w:rPr>
        <w:t>1</w:t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  <w:t>(фамилия, имя, отчество)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родившего _________________, работающего ________________________________________________________________________________________,</w:t>
      </w:r>
    </w:p>
    <w:p w:rsidR="00463CAC" w:rsidRPr="009E66F5" w:rsidRDefault="00463CAC" w:rsidP="002822BA">
      <w:pPr>
        <w:pStyle w:val="ConsPlusNonformat"/>
        <w:ind w:left="4678" w:hanging="3262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(дата рождения)</w:t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 xml:space="preserve">                  (место работы, занимаемая должность или род занятий,  если  кандидат является депутатом и осуществляет свои полномочия</w:t>
      </w:r>
    </w:p>
    <w:p w:rsidR="00463CAC" w:rsidRPr="009E66F5" w:rsidRDefault="00463CAC" w:rsidP="002822BA">
      <w:pPr>
        <w:pStyle w:val="ConsPlusNonformat"/>
        <w:ind w:left="4678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на непостоянной основе, - сведения об этом с указанием наименования соответствующего представительного органа)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проживающего __________________________________________________________________________________________________________________.</w:t>
      </w:r>
    </w:p>
    <w:p w:rsidR="00463CAC" w:rsidRPr="009E66F5" w:rsidRDefault="00463CAC" w:rsidP="002822BA">
      <w:pPr>
        <w:pStyle w:val="ConsPlusNonformat"/>
        <w:ind w:left="3540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 xml:space="preserve"> (наименование субъекта Российской Федерации, района, города, иного населенного пункта, где находится место жительства)</w:t>
      </w:r>
    </w:p>
    <w:p w:rsidR="00463CAC" w:rsidRPr="009E66F5" w:rsidRDefault="00463CAC" w:rsidP="002822BA">
      <w:pPr>
        <w:pStyle w:val="ConsPlusNormal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10"/>
        <w:gridCol w:w="3138"/>
        <w:gridCol w:w="2835"/>
        <w:gridCol w:w="2693"/>
        <w:gridCol w:w="2694"/>
        <w:gridCol w:w="1701"/>
        <w:gridCol w:w="1843"/>
      </w:tblGrid>
      <w:tr w:rsidR="00463CAC" w:rsidRPr="009E66F5" w:rsidTr="002822BA"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N п/п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Фамилия, имя, отчество</w:t>
            </w: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Год рождения (в возрасте 18 лет - дополнительно число и месяц рождения)</w:t>
            </w: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Адрес места жительства</w:t>
            </w:r>
            <w:r w:rsidRPr="009E66F5">
              <w:rPr>
                <w:sz w:val="20"/>
                <w:vertAlign w:val="superscript"/>
              </w:rPr>
              <w:t>2</w:t>
            </w: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Дата внесения подписи</w:t>
            </w: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Подпись</w:t>
            </w: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1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2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3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4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5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</w:tbl>
    <w:p w:rsidR="00463CAC" w:rsidRPr="009E66F5" w:rsidRDefault="00463CAC" w:rsidP="002822BA">
      <w:pPr>
        <w:pStyle w:val="ConsPlusNormal"/>
        <w:jc w:val="both"/>
        <w:rPr>
          <w:sz w:val="16"/>
        </w:rPr>
      </w:pP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Подписной лист удостоверяю: _____________________________________________________________________________________________________</w:t>
      </w:r>
    </w:p>
    <w:p w:rsidR="00463CAC" w:rsidRPr="009E66F5" w:rsidRDefault="00463CAC" w:rsidP="002822BA">
      <w:pPr>
        <w:spacing w:after="90"/>
        <w:ind w:left="855" w:right="675"/>
        <w:jc w:val="center"/>
        <w:rPr>
          <w:color w:val="auto"/>
        </w:rPr>
      </w:pPr>
      <w:r w:rsidRPr="009E66F5">
        <w:rPr>
          <w:color w:val="auto"/>
          <w:sz w:val="17"/>
        </w:rPr>
        <w:t>(фамилия, имя, отчество, дата рождения, адрес места жительства</w:t>
      </w:r>
      <w:r w:rsidRPr="009E66F5">
        <w:rPr>
          <w:color w:val="auto"/>
          <w:sz w:val="17"/>
          <w:vertAlign w:val="superscript"/>
        </w:rPr>
        <w:t>2</w:t>
      </w:r>
      <w:r w:rsidRPr="009E66F5">
        <w:rPr>
          <w:color w:val="auto"/>
        </w:rPr>
        <w:t xml:space="preserve"> </w:t>
      </w:r>
      <w:r w:rsidRPr="009E66F5">
        <w:rPr>
          <w:color w:val="auto"/>
          <w:sz w:val="17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  <w:r w:rsidRPr="009E66F5">
        <w:rPr>
          <w:rFonts w:ascii="Times New Roman" w:hAnsi="Times New Roman"/>
          <w:color w:val="auto"/>
          <w:sz w:val="22"/>
        </w:rPr>
        <w:t>Кандидат ___________________________________________________________________________________________________________________________________</w:t>
      </w:r>
    </w:p>
    <w:p w:rsidR="00463CAC" w:rsidRPr="009E66F5" w:rsidRDefault="00463CAC" w:rsidP="002822BA">
      <w:pPr>
        <w:pStyle w:val="ConsPlusNonformat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(фамилия, имя, отчество, подпись и дата ее внесения)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</w:p>
    <w:p w:rsidR="00463CAC" w:rsidRPr="009E66F5" w:rsidRDefault="00463CAC" w:rsidP="002822BA">
      <w:pPr>
        <w:rPr>
          <w:b/>
          <w:color w:val="auto"/>
          <w:sz w:val="27"/>
        </w:rPr>
      </w:pPr>
      <w:r w:rsidRPr="009E66F5">
        <w:rPr>
          <w:b/>
          <w:color w:val="auto"/>
          <w:sz w:val="27"/>
        </w:rPr>
        <w:br w:type="page"/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</w:rPr>
      </w:pPr>
      <w:r w:rsidRPr="009E66F5">
        <w:rPr>
          <w:b/>
          <w:color w:val="auto"/>
          <w:sz w:val="27"/>
        </w:rPr>
        <w:t>Примечание</w:t>
      </w:r>
      <w:r w:rsidRPr="009E66F5">
        <w:rPr>
          <w:color w:val="auto"/>
        </w:rPr>
        <w:t>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 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 2 статьи 33 Федерального закона "Об 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 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</w:rPr>
      </w:pPr>
      <w:r w:rsidRPr="009E66F5">
        <w:rPr>
          <w:color w:val="auto"/>
        </w:rPr>
        <w:t>____________________________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1</w:t>
      </w:r>
      <w:r w:rsidRPr="009E66F5">
        <w:rPr>
          <w:color w:val="auto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2</w:t>
      </w:r>
      <w:r w:rsidRPr="009E66F5">
        <w:rPr>
          <w:color w:val="auto"/>
        </w:rPr>
        <w:t> Адрес места жительства может не содержать каких-либо из указанных в подпункте 5 статьи 2 Федерального закона "Об 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463CAC" w:rsidRPr="009E66F5" w:rsidRDefault="00463CAC" w:rsidP="002822BA">
      <w:pPr>
        <w:rPr>
          <w:color w:val="auto"/>
          <w:sz w:val="24"/>
        </w:rPr>
      </w:pPr>
      <w:r w:rsidRPr="009E66F5">
        <w:rPr>
          <w:color w:val="auto"/>
          <w:sz w:val="24"/>
        </w:rPr>
        <w:br w:type="page"/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Приложение 22</w:t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 xml:space="preserve">к решению ТИК Центрального района </w:t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Новокузнецкого городского округа</w:t>
      </w:r>
    </w:p>
    <w:p w:rsidR="00463CAC" w:rsidRPr="009E66F5" w:rsidRDefault="00463CAC" w:rsidP="002822BA">
      <w:pPr>
        <w:tabs>
          <w:tab w:val="left" w:pos="10348"/>
        </w:tabs>
        <w:ind w:firstLine="10773"/>
        <w:jc w:val="center"/>
        <w:rPr>
          <w:color w:val="auto"/>
        </w:rPr>
      </w:pPr>
      <w:r w:rsidRPr="009E66F5">
        <w:rPr>
          <w:color w:val="auto"/>
        </w:rPr>
        <w:t>от 01.07.2026  № 11/44</w:t>
      </w:r>
    </w:p>
    <w:p w:rsidR="00463CAC" w:rsidRPr="009E66F5" w:rsidRDefault="00463CAC" w:rsidP="002822BA">
      <w:pPr>
        <w:pStyle w:val="ConsPlusNormal"/>
        <w:jc w:val="center"/>
      </w:pPr>
      <w:r w:rsidRPr="009E66F5">
        <w:t>ПОДПИСНОЙ ЛИСТ</w:t>
      </w:r>
    </w:p>
    <w:p w:rsidR="00463CAC" w:rsidRPr="009E66F5" w:rsidRDefault="00463CAC" w:rsidP="002822BA">
      <w:pPr>
        <w:pStyle w:val="ConsPlusNormal"/>
        <w:jc w:val="center"/>
      </w:pPr>
      <w:r w:rsidRPr="009E66F5">
        <w:t>Выборы депутатов Новокузнецкого городского Совета народных депутатов</w:t>
      </w:r>
    </w:p>
    <w:p w:rsidR="00463CAC" w:rsidRPr="009E66F5" w:rsidRDefault="00463CAC" w:rsidP="002822BA">
      <w:pPr>
        <w:pStyle w:val="ConsPlusNormal"/>
        <w:jc w:val="center"/>
      </w:pPr>
      <w:r w:rsidRPr="009E66F5">
        <w:t>20 сентября 2026 года</w:t>
      </w:r>
    </w:p>
    <w:p w:rsidR="00463CAC" w:rsidRPr="009E66F5" w:rsidRDefault="00463CAC" w:rsidP="002822BA">
      <w:pPr>
        <w:pStyle w:val="ConsPlusNonformat"/>
        <w:jc w:val="both"/>
        <w:rPr>
          <w:color w:val="auto"/>
          <w:sz w:val="14"/>
        </w:rPr>
      </w:pPr>
    </w:p>
    <w:p w:rsidR="00463CAC" w:rsidRPr="009E66F5" w:rsidRDefault="00463CAC" w:rsidP="002822BA">
      <w:pPr>
        <w:pStyle w:val="ConsPlusNonformat"/>
        <w:ind w:firstLine="567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Мы, нижеподписавшиеся, поддерживаем самовыдвижение кандидата в депутаты по одномандатному избирательному округу № 3 Новокузнецкого городского округа гражданина __________________________   ___________________________________________________________,</w:t>
      </w:r>
    </w:p>
    <w:p w:rsidR="00463CAC" w:rsidRPr="009E66F5" w:rsidRDefault="00463CAC" w:rsidP="002822BA">
      <w:pPr>
        <w:pStyle w:val="ConsPlusNonformat"/>
        <w:ind w:left="4956" w:firstLine="708"/>
        <w:jc w:val="both"/>
        <w:rPr>
          <w:rFonts w:ascii="Times New Roman" w:hAnsi="Times New Roman"/>
          <w:color w:val="auto"/>
          <w:sz w:val="16"/>
          <w:szCs w:val="16"/>
        </w:rPr>
      </w:pPr>
      <w:r w:rsidRPr="009E66F5">
        <w:rPr>
          <w:rFonts w:ascii="Times New Roman" w:hAnsi="Times New Roman"/>
          <w:color w:val="auto"/>
          <w:sz w:val="16"/>
          <w:szCs w:val="16"/>
        </w:rPr>
        <w:t>(гражданство)</w:t>
      </w:r>
      <w:r w:rsidRPr="009E66F5">
        <w:rPr>
          <w:rFonts w:ascii="Times New Roman" w:hAnsi="Times New Roman"/>
          <w:color w:val="auto"/>
          <w:vertAlign w:val="superscript"/>
        </w:rPr>
        <w:t>1</w:t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  <w:t>(фамилия, имя, отчество)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родившего _________________, работающего ________________________________________________________________________________________,</w:t>
      </w:r>
    </w:p>
    <w:p w:rsidR="00463CAC" w:rsidRPr="009E66F5" w:rsidRDefault="00463CAC" w:rsidP="002822BA">
      <w:pPr>
        <w:pStyle w:val="ConsPlusNonformat"/>
        <w:ind w:left="4678" w:hanging="3262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(дата рождения)</w:t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 xml:space="preserve">                  (место работы, занимаемая должность или род занятий,  если  кандидат является депутатом и осуществляет свои полномочия</w:t>
      </w:r>
    </w:p>
    <w:p w:rsidR="00463CAC" w:rsidRPr="009E66F5" w:rsidRDefault="00463CAC" w:rsidP="002822BA">
      <w:pPr>
        <w:pStyle w:val="ConsPlusNonformat"/>
        <w:ind w:left="4678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на непостоянной основе, - сведения об этом с указанием наименования соответствующего представительного органа)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проживающего __________________________________________________________________________________________________________________.</w:t>
      </w:r>
    </w:p>
    <w:p w:rsidR="00463CAC" w:rsidRPr="009E66F5" w:rsidRDefault="00463CAC" w:rsidP="002822BA">
      <w:pPr>
        <w:pStyle w:val="ConsPlusNonformat"/>
        <w:ind w:left="3540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 xml:space="preserve"> (наименование субъекта Российской Федерации, района, города, иного населенного пункта, где находится место жительства)</w:t>
      </w:r>
    </w:p>
    <w:p w:rsidR="00463CAC" w:rsidRPr="009E66F5" w:rsidRDefault="00463CAC" w:rsidP="002822BA">
      <w:pPr>
        <w:pStyle w:val="ConsPlusNormal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10"/>
        <w:gridCol w:w="3138"/>
        <w:gridCol w:w="2835"/>
        <w:gridCol w:w="2693"/>
        <w:gridCol w:w="2694"/>
        <w:gridCol w:w="1701"/>
        <w:gridCol w:w="1843"/>
      </w:tblGrid>
      <w:tr w:rsidR="00463CAC" w:rsidRPr="009E66F5" w:rsidTr="002822BA"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N п/п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Фамилия, имя, отчество</w:t>
            </w: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Год рождения (в возрасте 18 лет - дополнительно число и месяц рождения)</w:t>
            </w: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Адрес места жительства</w:t>
            </w:r>
            <w:r w:rsidRPr="009E66F5">
              <w:rPr>
                <w:sz w:val="20"/>
                <w:vertAlign w:val="superscript"/>
              </w:rPr>
              <w:t>2</w:t>
            </w: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Дата внесения подписи</w:t>
            </w: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Подпись</w:t>
            </w: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1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2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3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4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5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</w:tbl>
    <w:p w:rsidR="00463CAC" w:rsidRPr="009E66F5" w:rsidRDefault="00463CAC" w:rsidP="002822BA">
      <w:pPr>
        <w:pStyle w:val="ConsPlusNormal"/>
        <w:jc w:val="both"/>
        <w:rPr>
          <w:sz w:val="16"/>
        </w:rPr>
      </w:pP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Подписной лист удостоверяю: _____________________________________________________________________________________________________</w:t>
      </w:r>
    </w:p>
    <w:p w:rsidR="00463CAC" w:rsidRPr="009E66F5" w:rsidRDefault="00463CAC" w:rsidP="002822BA">
      <w:pPr>
        <w:spacing w:after="90"/>
        <w:ind w:left="855" w:right="675"/>
        <w:jc w:val="center"/>
        <w:rPr>
          <w:color w:val="auto"/>
        </w:rPr>
      </w:pPr>
      <w:r w:rsidRPr="009E66F5">
        <w:rPr>
          <w:color w:val="auto"/>
          <w:sz w:val="17"/>
        </w:rPr>
        <w:t>(фамилия, имя, отчество, дата рождения, адрес места жительства</w:t>
      </w:r>
      <w:r w:rsidRPr="009E66F5">
        <w:rPr>
          <w:color w:val="auto"/>
          <w:sz w:val="17"/>
          <w:vertAlign w:val="superscript"/>
        </w:rPr>
        <w:t>2</w:t>
      </w:r>
      <w:r w:rsidRPr="009E66F5">
        <w:rPr>
          <w:color w:val="auto"/>
        </w:rPr>
        <w:t xml:space="preserve"> </w:t>
      </w:r>
      <w:r w:rsidRPr="009E66F5">
        <w:rPr>
          <w:color w:val="auto"/>
          <w:sz w:val="17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  <w:r w:rsidRPr="009E66F5">
        <w:rPr>
          <w:rFonts w:ascii="Times New Roman" w:hAnsi="Times New Roman"/>
          <w:color w:val="auto"/>
          <w:sz w:val="22"/>
        </w:rPr>
        <w:t>Кандидат ___________________________________________________________________________________________________________________________________</w:t>
      </w:r>
    </w:p>
    <w:p w:rsidR="00463CAC" w:rsidRPr="009E66F5" w:rsidRDefault="00463CAC" w:rsidP="002822BA">
      <w:pPr>
        <w:pStyle w:val="ConsPlusNonformat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(фамилия, имя, отчество, подпись и дата ее внесения)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</w:p>
    <w:p w:rsidR="00463CAC" w:rsidRPr="009E66F5" w:rsidRDefault="00463CAC" w:rsidP="002822BA">
      <w:pPr>
        <w:rPr>
          <w:b/>
          <w:color w:val="auto"/>
          <w:sz w:val="27"/>
        </w:rPr>
      </w:pPr>
      <w:r w:rsidRPr="009E66F5">
        <w:rPr>
          <w:b/>
          <w:color w:val="auto"/>
          <w:sz w:val="27"/>
        </w:rPr>
        <w:br w:type="page"/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</w:rPr>
      </w:pPr>
      <w:r w:rsidRPr="009E66F5">
        <w:rPr>
          <w:b/>
          <w:color w:val="auto"/>
          <w:sz w:val="27"/>
        </w:rPr>
        <w:t>Примечание</w:t>
      </w:r>
      <w:r w:rsidRPr="009E66F5">
        <w:rPr>
          <w:color w:val="auto"/>
        </w:rPr>
        <w:t>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 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 2 статьи 33 Федерального закона "Об 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 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</w:rPr>
      </w:pPr>
      <w:r w:rsidRPr="009E66F5">
        <w:rPr>
          <w:color w:val="auto"/>
        </w:rPr>
        <w:t>____________________________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1</w:t>
      </w:r>
      <w:r w:rsidRPr="009E66F5">
        <w:rPr>
          <w:color w:val="auto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2</w:t>
      </w:r>
      <w:r w:rsidRPr="009E66F5">
        <w:rPr>
          <w:color w:val="auto"/>
        </w:rPr>
        <w:t> Адрес места жительства может не содержать каких-либо из указанных в подпункте 5 статьи 2 Федерального закона "Об 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463CAC" w:rsidRPr="009E66F5" w:rsidRDefault="00463CAC" w:rsidP="002822BA">
      <w:pPr>
        <w:rPr>
          <w:color w:val="auto"/>
          <w:sz w:val="24"/>
        </w:rPr>
      </w:pPr>
      <w:r w:rsidRPr="009E66F5">
        <w:rPr>
          <w:color w:val="auto"/>
          <w:sz w:val="24"/>
        </w:rPr>
        <w:br w:type="page"/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Приложение 23</w:t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 xml:space="preserve">к решению ТИК Центрального района </w:t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Новокузнецкого городского округа</w:t>
      </w:r>
    </w:p>
    <w:p w:rsidR="00463CAC" w:rsidRPr="009E66F5" w:rsidRDefault="00463CAC" w:rsidP="002822BA">
      <w:pPr>
        <w:tabs>
          <w:tab w:val="left" w:pos="10348"/>
        </w:tabs>
        <w:ind w:firstLine="10773"/>
        <w:jc w:val="center"/>
        <w:rPr>
          <w:color w:val="auto"/>
        </w:rPr>
      </w:pPr>
      <w:r w:rsidRPr="009E66F5">
        <w:rPr>
          <w:color w:val="auto"/>
        </w:rPr>
        <w:t>от 01.07.2026  № 11/44</w:t>
      </w:r>
    </w:p>
    <w:p w:rsidR="00463CAC" w:rsidRPr="009E66F5" w:rsidRDefault="00463CAC" w:rsidP="002822BA">
      <w:pPr>
        <w:pStyle w:val="ConsPlusNormal"/>
        <w:jc w:val="center"/>
      </w:pPr>
      <w:r w:rsidRPr="009E66F5">
        <w:t>ПОДПИСНОЙ ЛИСТ</w:t>
      </w:r>
    </w:p>
    <w:p w:rsidR="00463CAC" w:rsidRPr="009E66F5" w:rsidRDefault="00463CAC" w:rsidP="002822BA">
      <w:pPr>
        <w:pStyle w:val="ConsPlusNormal"/>
        <w:jc w:val="center"/>
      </w:pPr>
      <w:r w:rsidRPr="009E66F5">
        <w:t>Выборы депутатов Новокузнецкого городского Совета народных депутатов</w:t>
      </w:r>
    </w:p>
    <w:p w:rsidR="00463CAC" w:rsidRPr="009E66F5" w:rsidRDefault="00463CAC" w:rsidP="002822BA">
      <w:pPr>
        <w:pStyle w:val="ConsPlusNormal"/>
        <w:jc w:val="center"/>
      </w:pPr>
      <w:r w:rsidRPr="009E66F5">
        <w:t>20 сентября 2026 года</w:t>
      </w:r>
    </w:p>
    <w:p w:rsidR="00463CAC" w:rsidRPr="009E66F5" w:rsidRDefault="00463CAC" w:rsidP="002822BA">
      <w:pPr>
        <w:pStyle w:val="ConsPlusNonformat"/>
        <w:jc w:val="both"/>
        <w:rPr>
          <w:color w:val="auto"/>
          <w:sz w:val="14"/>
        </w:rPr>
      </w:pPr>
    </w:p>
    <w:p w:rsidR="00463CAC" w:rsidRPr="009E66F5" w:rsidRDefault="00463CAC" w:rsidP="002822BA">
      <w:pPr>
        <w:pStyle w:val="ConsPlusNonformat"/>
        <w:ind w:firstLine="567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Мы, нижеподписавшиеся, поддерживаем самовыдвижение кандидата в депутаты по одномандатному избирательному округу № 4 Новокузнецкого городского округа гражданина __________________________   ___________________________________________________________,</w:t>
      </w:r>
    </w:p>
    <w:p w:rsidR="00463CAC" w:rsidRPr="009E66F5" w:rsidRDefault="00463CAC" w:rsidP="002822BA">
      <w:pPr>
        <w:pStyle w:val="ConsPlusNonformat"/>
        <w:ind w:left="4956" w:firstLine="708"/>
        <w:jc w:val="both"/>
        <w:rPr>
          <w:rFonts w:ascii="Times New Roman" w:hAnsi="Times New Roman"/>
          <w:color w:val="auto"/>
          <w:sz w:val="16"/>
          <w:szCs w:val="16"/>
        </w:rPr>
      </w:pPr>
      <w:r w:rsidRPr="009E66F5">
        <w:rPr>
          <w:rFonts w:ascii="Times New Roman" w:hAnsi="Times New Roman"/>
          <w:color w:val="auto"/>
          <w:sz w:val="16"/>
          <w:szCs w:val="16"/>
        </w:rPr>
        <w:t>(гражданство)</w:t>
      </w:r>
      <w:r w:rsidRPr="009E66F5">
        <w:rPr>
          <w:rFonts w:ascii="Times New Roman" w:hAnsi="Times New Roman"/>
          <w:color w:val="auto"/>
          <w:vertAlign w:val="superscript"/>
        </w:rPr>
        <w:t>1</w:t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  <w:t>(фамилия, имя, отчество)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родившего _________________, работающего ________________________________________________________________________________________,</w:t>
      </w:r>
    </w:p>
    <w:p w:rsidR="00463CAC" w:rsidRPr="009E66F5" w:rsidRDefault="00463CAC" w:rsidP="002822BA">
      <w:pPr>
        <w:pStyle w:val="ConsPlusNonformat"/>
        <w:ind w:left="4678" w:hanging="3262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(дата рождения)</w:t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 xml:space="preserve">                  (место работы, занимаемая должность или род занятий,  если  кандидат является депутатом и осуществляет свои полномочия</w:t>
      </w:r>
    </w:p>
    <w:p w:rsidR="00463CAC" w:rsidRPr="009E66F5" w:rsidRDefault="00463CAC" w:rsidP="002822BA">
      <w:pPr>
        <w:pStyle w:val="ConsPlusNonformat"/>
        <w:ind w:left="4678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на непостоянной основе, - сведения об этом с указанием наименования соответствующего представительного органа)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проживающего __________________________________________________________________________________________________________________.</w:t>
      </w:r>
    </w:p>
    <w:p w:rsidR="00463CAC" w:rsidRPr="009E66F5" w:rsidRDefault="00463CAC" w:rsidP="002822BA">
      <w:pPr>
        <w:pStyle w:val="ConsPlusNonformat"/>
        <w:ind w:left="3540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 xml:space="preserve"> (наименование субъекта Российской Федерации, района, города, иного населенного пункта, где находится место жительства)</w:t>
      </w:r>
    </w:p>
    <w:p w:rsidR="00463CAC" w:rsidRPr="009E66F5" w:rsidRDefault="00463CAC" w:rsidP="002822BA">
      <w:pPr>
        <w:pStyle w:val="ConsPlusNormal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10"/>
        <w:gridCol w:w="3138"/>
        <w:gridCol w:w="2835"/>
        <w:gridCol w:w="2693"/>
        <w:gridCol w:w="2694"/>
        <w:gridCol w:w="1701"/>
        <w:gridCol w:w="1843"/>
      </w:tblGrid>
      <w:tr w:rsidR="00463CAC" w:rsidRPr="009E66F5" w:rsidTr="002822BA"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N п/п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Фамилия, имя, отчество</w:t>
            </w: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Год рождения (в возрасте 18 лет - дополнительно число и месяц рождения)</w:t>
            </w: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Адрес места жительства</w:t>
            </w:r>
            <w:r w:rsidRPr="009E66F5">
              <w:rPr>
                <w:sz w:val="20"/>
                <w:vertAlign w:val="superscript"/>
              </w:rPr>
              <w:t>2</w:t>
            </w: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Дата внесения подписи</w:t>
            </w: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Подпись</w:t>
            </w: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1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2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3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4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5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</w:tbl>
    <w:p w:rsidR="00463CAC" w:rsidRPr="009E66F5" w:rsidRDefault="00463CAC" w:rsidP="002822BA">
      <w:pPr>
        <w:pStyle w:val="ConsPlusNormal"/>
        <w:jc w:val="both"/>
        <w:rPr>
          <w:sz w:val="16"/>
        </w:rPr>
      </w:pP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Подписной лист удостоверяю: _____________________________________________________________________________________________________</w:t>
      </w:r>
    </w:p>
    <w:p w:rsidR="00463CAC" w:rsidRPr="009E66F5" w:rsidRDefault="00463CAC" w:rsidP="002822BA">
      <w:pPr>
        <w:spacing w:after="90"/>
        <w:ind w:left="855" w:right="675"/>
        <w:jc w:val="center"/>
        <w:rPr>
          <w:color w:val="auto"/>
        </w:rPr>
      </w:pPr>
      <w:r w:rsidRPr="009E66F5">
        <w:rPr>
          <w:color w:val="auto"/>
          <w:sz w:val="17"/>
        </w:rPr>
        <w:t>(фамилия, имя, отчество, дата рождения, адрес места жительства</w:t>
      </w:r>
      <w:r w:rsidRPr="009E66F5">
        <w:rPr>
          <w:color w:val="auto"/>
          <w:sz w:val="17"/>
          <w:vertAlign w:val="superscript"/>
        </w:rPr>
        <w:t>2</w:t>
      </w:r>
      <w:r w:rsidRPr="009E66F5">
        <w:rPr>
          <w:color w:val="auto"/>
        </w:rPr>
        <w:t xml:space="preserve"> </w:t>
      </w:r>
      <w:r w:rsidRPr="009E66F5">
        <w:rPr>
          <w:color w:val="auto"/>
          <w:sz w:val="17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  <w:r w:rsidRPr="009E66F5">
        <w:rPr>
          <w:rFonts w:ascii="Times New Roman" w:hAnsi="Times New Roman"/>
          <w:color w:val="auto"/>
          <w:sz w:val="22"/>
        </w:rPr>
        <w:t>Кандидат ___________________________________________________________________________________________________________________________________</w:t>
      </w:r>
    </w:p>
    <w:p w:rsidR="00463CAC" w:rsidRPr="009E66F5" w:rsidRDefault="00463CAC" w:rsidP="002822BA">
      <w:pPr>
        <w:pStyle w:val="ConsPlusNonformat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(фамилия, имя, отчество, подпись и дата ее внесения)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</w:p>
    <w:p w:rsidR="00463CAC" w:rsidRPr="009E66F5" w:rsidRDefault="00463CAC" w:rsidP="002822BA">
      <w:pPr>
        <w:rPr>
          <w:b/>
          <w:color w:val="auto"/>
          <w:sz w:val="27"/>
        </w:rPr>
      </w:pPr>
      <w:r w:rsidRPr="009E66F5">
        <w:rPr>
          <w:b/>
          <w:color w:val="auto"/>
          <w:sz w:val="27"/>
        </w:rPr>
        <w:br w:type="page"/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</w:rPr>
      </w:pPr>
      <w:r w:rsidRPr="009E66F5">
        <w:rPr>
          <w:b/>
          <w:color w:val="auto"/>
          <w:sz w:val="27"/>
        </w:rPr>
        <w:t>Примечание</w:t>
      </w:r>
      <w:r w:rsidRPr="009E66F5">
        <w:rPr>
          <w:color w:val="auto"/>
        </w:rPr>
        <w:t>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 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 2 статьи 33 Федерального закона "Об 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 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</w:rPr>
      </w:pPr>
      <w:r w:rsidRPr="009E66F5">
        <w:rPr>
          <w:color w:val="auto"/>
        </w:rPr>
        <w:t>____________________________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1</w:t>
      </w:r>
      <w:r w:rsidRPr="009E66F5">
        <w:rPr>
          <w:color w:val="auto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2</w:t>
      </w:r>
      <w:r w:rsidRPr="009E66F5">
        <w:rPr>
          <w:color w:val="auto"/>
        </w:rPr>
        <w:t> Адрес места жительства может не содержать каких-либо из указанных в подпункте 5 статьи 2 Федерального закона "Об 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463CAC" w:rsidRPr="009E66F5" w:rsidRDefault="00463CAC" w:rsidP="002822BA">
      <w:pPr>
        <w:rPr>
          <w:color w:val="auto"/>
          <w:sz w:val="24"/>
        </w:rPr>
      </w:pPr>
      <w:r w:rsidRPr="009E66F5">
        <w:rPr>
          <w:color w:val="auto"/>
          <w:sz w:val="24"/>
        </w:rPr>
        <w:br w:type="page"/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Приложение 24</w:t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 xml:space="preserve">к решению ТИК Центрального района </w:t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Новокузнецкого городского округа</w:t>
      </w:r>
    </w:p>
    <w:p w:rsidR="00463CAC" w:rsidRPr="009E66F5" w:rsidRDefault="00463CAC" w:rsidP="002822BA">
      <w:pPr>
        <w:tabs>
          <w:tab w:val="left" w:pos="10348"/>
        </w:tabs>
        <w:ind w:firstLine="10773"/>
        <w:jc w:val="center"/>
        <w:rPr>
          <w:color w:val="auto"/>
        </w:rPr>
      </w:pPr>
      <w:r w:rsidRPr="009E66F5">
        <w:rPr>
          <w:color w:val="auto"/>
        </w:rPr>
        <w:t>от 01.07.2026  № 11/44</w:t>
      </w:r>
    </w:p>
    <w:p w:rsidR="00463CAC" w:rsidRPr="009E66F5" w:rsidRDefault="00463CAC" w:rsidP="002822BA">
      <w:pPr>
        <w:pStyle w:val="ConsPlusNormal"/>
        <w:jc w:val="center"/>
      </w:pPr>
      <w:r w:rsidRPr="009E66F5">
        <w:t>ПОДПИСНОЙ ЛИСТ</w:t>
      </w:r>
    </w:p>
    <w:p w:rsidR="00463CAC" w:rsidRPr="009E66F5" w:rsidRDefault="00463CAC" w:rsidP="002822BA">
      <w:pPr>
        <w:pStyle w:val="ConsPlusNormal"/>
        <w:jc w:val="center"/>
      </w:pPr>
      <w:r w:rsidRPr="009E66F5">
        <w:t>Выборы депутатов Новокузнецкого городского Совета народных депутатов</w:t>
      </w:r>
    </w:p>
    <w:p w:rsidR="00463CAC" w:rsidRPr="009E66F5" w:rsidRDefault="00463CAC" w:rsidP="002822BA">
      <w:pPr>
        <w:pStyle w:val="ConsPlusNormal"/>
        <w:jc w:val="center"/>
      </w:pPr>
      <w:r w:rsidRPr="009E66F5">
        <w:t>20 сентября 2026 года</w:t>
      </w:r>
    </w:p>
    <w:p w:rsidR="00463CAC" w:rsidRPr="009E66F5" w:rsidRDefault="00463CAC" w:rsidP="002822BA">
      <w:pPr>
        <w:pStyle w:val="ConsPlusNonformat"/>
        <w:jc w:val="both"/>
        <w:rPr>
          <w:color w:val="auto"/>
          <w:sz w:val="14"/>
        </w:rPr>
      </w:pPr>
    </w:p>
    <w:p w:rsidR="00463CAC" w:rsidRPr="009E66F5" w:rsidRDefault="00463CAC" w:rsidP="002822BA">
      <w:pPr>
        <w:pStyle w:val="ConsPlusNonformat"/>
        <w:ind w:firstLine="567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Мы, нижеподписавшиеся, поддерживаем самовыдвижение кандидата в депутаты по одномандатному избирательному округу № 5 Новокузнецкого городского округа гражданина __________________________   ___________________________________________________________,</w:t>
      </w:r>
    </w:p>
    <w:p w:rsidR="00463CAC" w:rsidRPr="009E66F5" w:rsidRDefault="00463CAC" w:rsidP="002822BA">
      <w:pPr>
        <w:pStyle w:val="ConsPlusNonformat"/>
        <w:ind w:left="4956" w:firstLine="708"/>
        <w:jc w:val="both"/>
        <w:rPr>
          <w:rFonts w:ascii="Times New Roman" w:hAnsi="Times New Roman"/>
          <w:color w:val="auto"/>
          <w:sz w:val="16"/>
          <w:szCs w:val="16"/>
        </w:rPr>
      </w:pPr>
      <w:r w:rsidRPr="009E66F5">
        <w:rPr>
          <w:rFonts w:ascii="Times New Roman" w:hAnsi="Times New Roman"/>
          <w:color w:val="auto"/>
          <w:sz w:val="16"/>
          <w:szCs w:val="16"/>
        </w:rPr>
        <w:t>(гражданство)</w:t>
      </w:r>
      <w:r w:rsidRPr="009E66F5">
        <w:rPr>
          <w:rFonts w:ascii="Times New Roman" w:hAnsi="Times New Roman"/>
          <w:color w:val="auto"/>
          <w:vertAlign w:val="superscript"/>
        </w:rPr>
        <w:t>1</w:t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  <w:t>(фамилия, имя, отчество)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родившего _________________, работающего ________________________________________________________________________________________,</w:t>
      </w:r>
    </w:p>
    <w:p w:rsidR="00463CAC" w:rsidRPr="009E66F5" w:rsidRDefault="00463CAC" w:rsidP="002822BA">
      <w:pPr>
        <w:pStyle w:val="ConsPlusNonformat"/>
        <w:ind w:left="4678" w:hanging="3262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(дата рождения)</w:t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 xml:space="preserve">                  (место работы, занимаемая должность или род занятий,  если  кандидат является депутатом и осуществляет свои полномочия</w:t>
      </w:r>
    </w:p>
    <w:p w:rsidR="00463CAC" w:rsidRPr="009E66F5" w:rsidRDefault="00463CAC" w:rsidP="002822BA">
      <w:pPr>
        <w:pStyle w:val="ConsPlusNonformat"/>
        <w:ind w:left="4678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на непостоянной основе, - сведения об этом с указанием наименования соответствующего представительного органа)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проживающего __________________________________________________________________________________________________________________.</w:t>
      </w:r>
    </w:p>
    <w:p w:rsidR="00463CAC" w:rsidRPr="009E66F5" w:rsidRDefault="00463CAC" w:rsidP="002822BA">
      <w:pPr>
        <w:pStyle w:val="ConsPlusNonformat"/>
        <w:ind w:left="3540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 xml:space="preserve"> (наименование субъекта Российской Федерации, района, города, иного населенного пункта, где находится место жительства)</w:t>
      </w:r>
    </w:p>
    <w:p w:rsidR="00463CAC" w:rsidRPr="009E66F5" w:rsidRDefault="00463CAC" w:rsidP="002822BA">
      <w:pPr>
        <w:pStyle w:val="ConsPlusNormal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10"/>
        <w:gridCol w:w="3138"/>
        <w:gridCol w:w="2835"/>
        <w:gridCol w:w="2693"/>
        <w:gridCol w:w="2694"/>
        <w:gridCol w:w="1701"/>
        <w:gridCol w:w="1843"/>
      </w:tblGrid>
      <w:tr w:rsidR="00463CAC" w:rsidRPr="009E66F5" w:rsidTr="002822BA"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N п/п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Фамилия, имя, отчество</w:t>
            </w: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Год рождения (в возрасте 18 лет - дополнительно число и месяц рождения)</w:t>
            </w: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Адрес места жительства</w:t>
            </w:r>
            <w:r w:rsidRPr="009E66F5">
              <w:rPr>
                <w:sz w:val="20"/>
                <w:vertAlign w:val="superscript"/>
              </w:rPr>
              <w:t>2</w:t>
            </w: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Дата внесения подписи</w:t>
            </w: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Подпись</w:t>
            </w: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1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2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3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4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5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</w:tbl>
    <w:p w:rsidR="00463CAC" w:rsidRPr="009E66F5" w:rsidRDefault="00463CAC" w:rsidP="002822BA">
      <w:pPr>
        <w:pStyle w:val="ConsPlusNormal"/>
        <w:jc w:val="both"/>
        <w:rPr>
          <w:sz w:val="16"/>
        </w:rPr>
      </w:pP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Подписной лист удостоверяю: _____________________________________________________________________________________________________</w:t>
      </w:r>
    </w:p>
    <w:p w:rsidR="00463CAC" w:rsidRPr="009E66F5" w:rsidRDefault="00463CAC" w:rsidP="002822BA">
      <w:pPr>
        <w:spacing w:after="90"/>
        <w:ind w:left="855" w:right="675"/>
        <w:jc w:val="center"/>
        <w:rPr>
          <w:color w:val="auto"/>
        </w:rPr>
      </w:pPr>
      <w:r w:rsidRPr="009E66F5">
        <w:rPr>
          <w:color w:val="auto"/>
          <w:sz w:val="17"/>
        </w:rPr>
        <w:t>(фамилия, имя, отчество, дата рождения, адрес места жительства</w:t>
      </w:r>
      <w:r w:rsidRPr="009E66F5">
        <w:rPr>
          <w:color w:val="auto"/>
          <w:sz w:val="17"/>
          <w:vertAlign w:val="superscript"/>
        </w:rPr>
        <w:t>2</w:t>
      </w:r>
      <w:r w:rsidRPr="009E66F5">
        <w:rPr>
          <w:color w:val="auto"/>
        </w:rPr>
        <w:t xml:space="preserve"> </w:t>
      </w:r>
      <w:r w:rsidRPr="009E66F5">
        <w:rPr>
          <w:color w:val="auto"/>
          <w:sz w:val="17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  <w:r w:rsidRPr="009E66F5">
        <w:rPr>
          <w:rFonts w:ascii="Times New Roman" w:hAnsi="Times New Roman"/>
          <w:color w:val="auto"/>
          <w:sz w:val="22"/>
        </w:rPr>
        <w:t>Кандидат ___________________________________________________________________________________________________________________________________</w:t>
      </w:r>
    </w:p>
    <w:p w:rsidR="00463CAC" w:rsidRPr="009E66F5" w:rsidRDefault="00463CAC" w:rsidP="002822BA">
      <w:pPr>
        <w:pStyle w:val="ConsPlusNonformat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(фамилия, имя, отчество, подпись и дата ее внесения)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</w:p>
    <w:p w:rsidR="00463CAC" w:rsidRPr="009E66F5" w:rsidRDefault="00463CAC" w:rsidP="002822BA">
      <w:pPr>
        <w:rPr>
          <w:b/>
          <w:color w:val="auto"/>
          <w:sz w:val="27"/>
        </w:rPr>
      </w:pPr>
      <w:r w:rsidRPr="009E66F5">
        <w:rPr>
          <w:b/>
          <w:color w:val="auto"/>
          <w:sz w:val="27"/>
        </w:rPr>
        <w:br w:type="page"/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</w:rPr>
      </w:pPr>
      <w:r w:rsidRPr="009E66F5">
        <w:rPr>
          <w:b/>
          <w:color w:val="auto"/>
          <w:sz w:val="27"/>
        </w:rPr>
        <w:t>Примечание</w:t>
      </w:r>
      <w:r w:rsidRPr="009E66F5">
        <w:rPr>
          <w:color w:val="auto"/>
        </w:rPr>
        <w:t>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 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 2 статьи 33 Федерального закона "Об 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 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</w:rPr>
      </w:pPr>
      <w:r w:rsidRPr="009E66F5">
        <w:rPr>
          <w:color w:val="auto"/>
        </w:rPr>
        <w:t>____________________________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1</w:t>
      </w:r>
      <w:r w:rsidRPr="009E66F5">
        <w:rPr>
          <w:color w:val="auto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2</w:t>
      </w:r>
      <w:r w:rsidRPr="009E66F5">
        <w:rPr>
          <w:color w:val="auto"/>
        </w:rPr>
        <w:t> Адрес места жительства может не содержать каких-либо из указанных в подпункте 5 статьи 2 Федерального закона "Об 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463CAC" w:rsidRPr="009E66F5" w:rsidRDefault="00463CAC" w:rsidP="002822BA">
      <w:pPr>
        <w:rPr>
          <w:color w:val="auto"/>
          <w:sz w:val="24"/>
        </w:rPr>
      </w:pPr>
      <w:r w:rsidRPr="009E66F5">
        <w:rPr>
          <w:color w:val="auto"/>
          <w:sz w:val="24"/>
        </w:rPr>
        <w:br w:type="page"/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Приложение 25</w:t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 xml:space="preserve">к решению ТИК Центрального района </w:t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Новокузнецкого городского округа</w:t>
      </w:r>
    </w:p>
    <w:p w:rsidR="00463CAC" w:rsidRPr="009E66F5" w:rsidRDefault="00463CAC" w:rsidP="002822BA">
      <w:pPr>
        <w:tabs>
          <w:tab w:val="left" w:pos="10348"/>
        </w:tabs>
        <w:ind w:firstLine="10773"/>
        <w:jc w:val="center"/>
        <w:rPr>
          <w:color w:val="auto"/>
        </w:rPr>
      </w:pPr>
      <w:r w:rsidRPr="009E66F5">
        <w:rPr>
          <w:color w:val="auto"/>
        </w:rPr>
        <w:t>от 01.07.2026  № 11/44</w:t>
      </w:r>
    </w:p>
    <w:p w:rsidR="00463CAC" w:rsidRPr="009E66F5" w:rsidRDefault="00463CAC" w:rsidP="002822BA">
      <w:pPr>
        <w:pStyle w:val="ConsPlusNormal"/>
        <w:jc w:val="center"/>
      </w:pPr>
      <w:r w:rsidRPr="009E66F5">
        <w:t>ПОДПИСНОЙ ЛИСТ</w:t>
      </w:r>
    </w:p>
    <w:p w:rsidR="00463CAC" w:rsidRPr="009E66F5" w:rsidRDefault="00463CAC" w:rsidP="002822BA">
      <w:pPr>
        <w:pStyle w:val="ConsPlusNormal"/>
        <w:jc w:val="center"/>
      </w:pPr>
      <w:r w:rsidRPr="009E66F5">
        <w:t>Выборы депутатов Новокузнецкого городского Совета народных депутатов</w:t>
      </w:r>
    </w:p>
    <w:p w:rsidR="00463CAC" w:rsidRPr="009E66F5" w:rsidRDefault="00463CAC" w:rsidP="002822BA">
      <w:pPr>
        <w:pStyle w:val="ConsPlusNormal"/>
        <w:jc w:val="center"/>
      </w:pPr>
      <w:r w:rsidRPr="009E66F5">
        <w:t>20 сентября 2026 года</w:t>
      </w:r>
    </w:p>
    <w:p w:rsidR="00463CAC" w:rsidRPr="009E66F5" w:rsidRDefault="00463CAC" w:rsidP="002822BA">
      <w:pPr>
        <w:pStyle w:val="ConsPlusNonformat"/>
        <w:jc w:val="both"/>
        <w:rPr>
          <w:color w:val="auto"/>
          <w:sz w:val="14"/>
        </w:rPr>
      </w:pPr>
    </w:p>
    <w:p w:rsidR="00463CAC" w:rsidRPr="009E66F5" w:rsidRDefault="00463CAC" w:rsidP="002822BA">
      <w:pPr>
        <w:pStyle w:val="ConsPlusNonformat"/>
        <w:ind w:firstLine="567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Мы, нижеподписавшиеся, поддерживаем самовыдвижение кандидата в депутаты по одномандатному избирательному округу № 6 Новокузнецкого городского округа гражданина __________________________   ___________________________________________________________,</w:t>
      </w:r>
    </w:p>
    <w:p w:rsidR="00463CAC" w:rsidRPr="009E66F5" w:rsidRDefault="00463CAC" w:rsidP="002822BA">
      <w:pPr>
        <w:pStyle w:val="ConsPlusNonformat"/>
        <w:ind w:left="4956" w:firstLine="708"/>
        <w:jc w:val="both"/>
        <w:rPr>
          <w:rFonts w:ascii="Times New Roman" w:hAnsi="Times New Roman"/>
          <w:color w:val="auto"/>
          <w:sz w:val="16"/>
          <w:szCs w:val="16"/>
        </w:rPr>
      </w:pPr>
      <w:r w:rsidRPr="009E66F5">
        <w:rPr>
          <w:rFonts w:ascii="Times New Roman" w:hAnsi="Times New Roman"/>
          <w:color w:val="auto"/>
          <w:sz w:val="16"/>
          <w:szCs w:val="16"/>
        </w:rPr>
        <w:t>(гражданство)</w:t>
      </w:r>
      <w:r w:rsidRPr="009E66F5">
        <w:rPr>
          <w:rFonts w:ascii="Times New Roman" w:hAnsi="Times New Roman"/>
          <w:color w:val="auto"/>
          <w:vertAlign w:val="superscript"/>
        </w:rPr>
        <w:t>1</w:t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  <w:t>(фамилия, имя, отчество)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родившего _________________, работающего ________________________________________________________________________________________,</w:t>
      </w:r>
    </w:p>
    <w:p w:rsidR="00463CAC" w:rsidRPr="009E66F5" w:rsidRDefault="00463CAC" w:rsidP="002822BA">
      <w:pPr>
        <w:pStyle w:val="ConsPlusNonformat"/>
        <w:ind w:left="4678" w:hanging="3262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(дата рождения)</w:t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 xml:space="preserve">                  (место работы, занимаемая должность или род занятий,  если  кандидат является депутатом и осуществляет свои полномочия</w:t>
      </w:r>
    </w:p>
    <w:p w:rsidR="00463CAC" w:rsidRPr="009E66F5" w:rsidRDefault="00463CAC" w:rsidP="002822BA">
      <w:pPr>
        <w:pStyle w:val="ConsPlusNonformat"/>
        <w:ind w:left="4678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на непостоянной основе, - сведения об этом с указанием наименования соответствующего представительного органа)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проживающего __________________________________________________________________________________________________________________.</w:t>
      </w:r>
    </w:p>
    <w:p w:rsidR="00463CAC" w:rsidRPr="009E66F5" w:rsidRDefault="00463CAC" w:rsidP="002822BA">
      <w:pPr>
        <w:pStyle w:val="ConsPlusNonformat"/>
        <w:ind w:left="3540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 xml:space="preserve"> (наименование субъекта Российской Федерации, района, города, иного населенного пункта, где находится место жительства)</w:t>
      </w:r>
    </w:p>
    <w:p w:rsidR="00463CAC" w:rsidRPr="009E66F5" w:rsidRDefault="00463CAC" w:rsidP="002822BA">
      <w:pPr>
        <w:pStyle w:val="ConsPlusNormal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10"/>
        <w:gridCol w:w="3138"/>
        <w:gridCol w:w="2835"/>
        <w:gridCol w:w="2693"/>
        <w:gridCol w:w="2694"/>
        <w:gridCol w:w="1701"/>
        <w:gridCol w:w="1843"/>
      </w:tblGrid>
      <w:tr w:rsidR="00463CAC" w:rsidRPr="009E66F5" w:rsidTr="002822BA"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N п/п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Фамилия, имя, отчество</w:t>
            </w: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Год рождения (в возрасте 18 лет - дополнительно число и месяц рождения)</w:t>
            </w: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Адрес места жительства</w:t>
            </w:r>
            <w:r w:rsidRPr="009E66F5">
              <w:rPr>
                <w:sz w:val="20"/>
                <w:vertAlign w:val="superscript"/>
              </w:rPr>
              <w:t>2</w:t>
            </w: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Дата внесения подписи</w:t>
            </w: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Подпись</w:t>
            </w: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1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2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3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4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5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</w:tbl>
    <w:p w:rsidR="00463CAC" w:rsidRPr="009E66F5" w:rsidRDefault="00463CAC" w:rsidP="002822BA">
      <w:pPr>
        <w:pStyle w:val="ConsPlusNormal"/>
        <w:jc w:val="both"/>
        <w:rPr>
          <w:sz w:val="16"/>
        </w:rPr>
      </w:pP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Подписной лист удостоверяю: _____________________________________________________________________________________________________</w:t>
      </w:r>
    </w:p>
    <w:p w:rsidR="00463CAC" w:rsidRPr="009E66F5" w:rsidRDefault="00463CAC" w:rsidP="002822BA">
      <w:pPr>
        <w:spacing w:after="90"/>
        <w:ind w:left="855" w:right="675"/>
        <w:jc w:val="center"/>
        <w:rPr>
          <w:color w:val="auto"/>
        </w:rPr>
      </w:pPr>
      <w:r w:rsidRPr="009E66F5">
        <w:rPr>
          <w:color w:val="auto"/>
          <w:sz w:val="17"/>
        </w:rPr>
        <w:t>(фамилия, имя, отчество, дата рождения, адрес места жительства</w:t>
      </w:r>
      <w:r w:rsidRPr="009E66F5">
        <w:rPr>
          <w:color w:val="auto"/>
          <w:sz w:val="17"/>
          <w:vertAlign w:val="superscript"/>
        </w:rPr>
        <w:t>2</w:t>
      </w:r>
      <w:r w:rsidRPr="009E66F5">
        <w:rPr>
          <w:color w:val="auto"/>
        </w:rPr>
        <w:t xml:space="preserve"> </w:t>
      </w:r>
      <w:r w:rsidRPr="009E66F5">
        <w:rPr>
          <w:color w:val="auto"/>
          <w:sz w:val="17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  <w:r w:rsidRPr="009E66F5">
        <w:rPr>
          <w:rFonts w:ascii="Times New Roman" w:hAnsi="Times New Roman"/>
          <w:color w:val="auto"/>
          <w:sz w:val="22"/>
        </w:rPr>
        <w:t>Кандидат ___________________________________________________________________________________________________________________________________</w:t>
      </w:r>
    </w:p>
    <w:p w:rsidR="00463CAC" w:rsidRPr="009E66F5" w:rsidRDefault="00463CAC" w:rsidP="002822BA">
      <w:pPr>
        <w:pStyle w:val="ConsPlusNonformat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(фамилия, имя, отчество, подпись и дата ее внесения)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</w:p>
    <w:p w:rsidR="00463CAC" w:rsidRPr="009E66F5" w:rsidRDefault="00463CAC" w:rsidP="002822BA">
      <w:pPr>
        <w:rPr>
          <w:b/>
          <w:color w:val="auto"/>
          <w:sz w:val="27"/>
        </w:rPr>
      </w:pPr>
      <w:r w:rsidRPr="009E66F5">
        <w:rPr>
          <w:b/>
          <w:color w:val="auto"/>
          <w:sz w:val="27"/>
        </w:rPr>
        <w:br w:type="page"/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</w:rPr>
      </w:pPr>
      <w:r w:rsidRPr="009E66F5">
        <w:rPr>
          <w:b/>
          <w:color w:val="auto"/>
          <w:sz w:val="27"/>
        </w:rPr>
        <w:t>Примечание</w:t>
      </w:r>
      <w:r w:rsidRPr="009E66F5">
        <w:rPr>
          <w:color w:val="auto"/>
        </w:rPr>
        <w:t>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 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 2 статьи 33 Федерального закона "Об 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 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</w:rPr>
      </w:pPr>
      <w:r w:rsidRPr="009E66F5">
        <w:rPr>
          <w:color w:val="auto"/>
        </w:rPr>
        <w:t>____________________________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1</w:t>
      </w:r>
      <w:r w:rsidRPr="009E66F5">
        <w:rPr>
          <w:color w:val="auto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2</w:t>
      </w:r>
      <w:r w:rsidRPr="009E66F5">
        <w:rPr>
          <w:color w:val="auto"/>
        </w:rPr>
        <w:t> Адрес места жительства может не содержать каких-либо из указанных в подпункте 5 статьи 2 Федерального закона "Об 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463CAC" w:rsidRPr="009E66F5" w:rsidRDefault="00463CAC" w:rsidP="002822BA">
      <w:pPr>
        <w:rPr>
          <w:color w:val="auto"/>
          <w:sz w:val="24"/>
        </w:rPr>
      </w:pPr>
      <w:r w:rsidRPr="009E66F5">
        <w:rPr>
          <w:color w:val="auto"/>
          <w:sz w:val="24"/>
        </w:rPr>
        <w:br w:type="page"/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Приложение 26</w:t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 xml:space="preserve">к решению ТИК Центрального района </w:t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Новокузнецкого городского округа</w:t>
      </w:r>
    </w:p>
    <w:p w:rsidR="00463CAC" w:rsidRPr="009E66F5" w:rsidRDefault="00463CAC" w:rsidP="002822BA">
      <w:pPr>
        <w:tabs>
          <w:tab w:val="left" w:pos="10348"/>
        </w:tabs>
        <w:ind w:firstLine="10773"/>
        <w:jc w:val="center"/>
        <w:rPr>
          <w:color w:val="auto"/>
        </w:rPr>
      </w:pPr>
      <w:r w:rsidRPr="009E66F5">
        <w:rPr>
          <w:color w:val="auto"/>
        </w:rPr>
        <w:t>от 01.07.2026  № 11/44</w:t>
      </w:r>
    </w:p>
    <w:p w:rsidR="00463CAC" w:rsidRPr="009E66F5" w:rsidRDefault="00463CAC" w:rsidP="002822BA">
      <w:pPr>
        <w:pStyle w:val="ConsPlusNormal"/>
        <w:jc w:val="center"/>
      </w:pPr>
      <w:r w:rsidRPr="009E66F5">
        <w:t>ПОДПИСНОЙ ЛИСТ</w:t>
      </w:r>
    </w:p>
    <w:p w:rsidR="00463CAC" w:rsidRPr="009E66F5" w:rsidRDefault="00463CAC" w:rsidP="002822BA">
      <w:pPr>
        <w:pStyle w:val="ConsPlusNormal"/>
        <w:jc w:val="center"/>
      </w:pPr>
      <w:r w:rsidRPr="009E66F5">
        <w:t>Выборы депутатов Новокузнецкого городского Совета народных депутатов</w:t>
      </w:r>
    </w:p>
    <w:p w:rsidR="00463CAC" w:rsidRPr="009E66F5" w:rsidRDefault="00463CAC" w:rsidP="002822BA">
      <w:pPr>
        <w:pStyle w:val="ConsPlusNormal"/>
        <w:jc w:val="center"/>
      </w:pPr>
      <w:r w:rsidRPr="009E66F5">
        <w:t>20 сентября 2026 года</w:t>
      </w:r>
    </w:p>
    <w:p w:rsidR="00463CAC" w:rsidRPr="009E66F5" w:rsidRDefault="00463CAC" w:rsidP="002822BA">
      <w:pPr>
        <w:pStyle w:val="ConsPlusNonformat"/>
        <w:jc w:val="both"/>
        <w:rPr>
          <w:color w:val="auto"/>
          <w:sz w:val="14"/>
        </w:rPr>
      </w:pPr>
    </w:p>
    <w:p w:rsidR="00463CAC" w:rsidRPr="009E66F5" w:rsidRDefault="00463CAC" w:rsidP="002822BA">
      <w:pPr>
        <w:pStyle w:val="ConsPlusNonformat"/>
        <w:ind w:firstLine="567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Мы, нижеподписавшиеся, поддерживаем самовыдвижение кандидата в депутаты по одномандатному избирательному округу № 7 Новокузнецкого городского округа гражданина __________________________   ___________________________________________________________,</w:t>
      </w:r>
    </w:p>
    <w:p w:rsidR="00463CAC" w:rsidRPr="009E66F5" w:rsidRDefault="00463CAC" w:rsidP="002822BA">
      <w:pPr>
        <w:pStyle w:val="ConsPlusNonformat"/>
        <w:ind w:left="4956" w:firstLine="708"/>
        <w:jc w:val="both"/>
        <w:rPr>
          <w:rFonts w:ascii="Times New Roman" w:hAnsi="Times New Roman"/>
          <w:color w:val="auto"/>
          <w:sz w:val="16"/>
          <w:szCs w:val="16"/>
        </w:rPr>
      </w:pPr>
      <w:r w:rsidRPr="009E66F5">
        <w:rPr>
          <w:rFonts w:ascii="Times New Roman" w:hAnsi="Times New Roman"/>
          <w:color w:val="auto"/>
          <w:sz w:val="16"/>
          <w:szCs w:val="16"/>
        </w:rPr>
        <w:t>(гражданство)</w:t>
      </w:r>
      <w:r w:rsidRPr="009E66F5">
        <w:rPr>
          <w:rFonts w:ascii="Times New Roman" w:hAnsi="Times New Roman"/>
          <w:color w:val="auto"/>
          <w:vertAlign w:val="superscript"/>
        </w:rPr>
        <w:t>1</w:t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  <w:t>(фамилия, имя, отчество)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родившего _________________, работающего ________________________________________________________________________________________,</w:t>
      </w:r>
    </w:p>
    <w:p w:rsidR="00463CAC" w:rsidRPr="009E66F5" w:rsidRDefault="00463CAC" w:rsidP="002822BA">
      <w:pPr>
        <w:pStyle w:val="ConsPlusNonformat"/>
        <w:ind w:left="4678" w:hanging="3262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(дата рождения)</w:t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 xml:space="preserve">                  (место работы, занимаемая должность или род занятий,  если  кандидат является депутатом и осуществляет свои полномочия</w:t>
      </w:r>
    </w:p>
    <w:p w:rsidR="00463CAC" w:rsidRPr="009E66F5" w:rsidRDefault="00463CAC" w:rsidP="002822BA">
      <w:pPr>
        <w:pStyle w:val="ConsPlusNonformat"/>
        <w:ind w:left="4678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на непостоянной основе, - сведения об этом с указанием наименования соответствующего представительного органа)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проживающего __________________________________________________________________________________________________________________.</w:t>
      </w:r>
    </w:p>
    <w:p w:rsidR="00463CAC" w:rsidRPr="009E66F5" w:rsidRDefault="00463CAC" w:rsidP="002822BA">
      <w:pPr>
        <w:pStyle w:val="ConsPlusNonformat"/>
        <w:ind w:left="3540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 xml:space="preserve"> (наименование субъекта Российской Федерации, района, города, иного населенного пункта, где находится место жительства)</w:t>
      </w:r>
    </w:p>
    <w:p w:rsidR="00463CAC" w:rsidRPr="009E66F5" w:rsidRDefault="00463CAC" w:rsidP="002822BA">
      <w:pPr>
        <w:pStyle w:val="ConsPlusNormal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10"/>
        <w:gridCol w:w="3138"/>
        <w:gridCol w:w="2835"/>
        <w:gridCol w:w="2693"/>
        <w:gridCol w:w="2694"/>
        <w:gridCol w:w="1701"/>
        <w:gridCol w:w="1843"/>
      </w:tblGrid>
      <w:tr w:rsidR="00463CAC" w:rsidRPr="009E66F5" w:rsidTr="002822BA"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N п/п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Фамилия, имя, отчество</w:t>
            </w: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Год рождения (в возрасте 18 лет - дополнительно число и месяц рождения)</w:t>
            </w: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Адрес места жительства</w:t>
            </w:r>
            <w:r w:rsidRPr="009E66F5">
              <w:rPr>
                <w:sz w:val="20"/>
                <w:vertAlign w:val="superscript"/>
              </w:rPr>
              <w:t>2</w:t>
            </w: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Дата внесения подписи</w:t>
            </w: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Подпись</w:t>
            </w: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1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2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3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4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5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</w:tbl>
    <w:p w:rsidR="00463CAC" w:rsidRPr="009E66F5" w:rsidRDefault="00463CAC" w:rsidP="002822BA">
      <w:pPr>
        <w:pStyle w:val="ConsPlusNormal"/>
        <w:jc w:val="both"/>
        <w:rPr>
          <w:sz w:val="16"/>
        </w:rPr>
      </w:pP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Подписной лист удостоверяю: _____________________________________________________________________________________________________</w:t>
      </w:r>
    </w:p>
    <w:p w:rsidR="00463CAC" w:rsidRPr="009E66F5" w:rsidRDefault="00463CAC" w:rsidP="002822BA">
      <w:pPr>
        <w:spacing w:after="90"/>
        <w:ind w:left="855" w:right="675"/>
        <w:jc w:val="center"/>
        <w:rPr>
          <w:color w:val="auto"/>
        </w:rPr>
      </w:pPr>
      <w:r w:rsidRPr="009E66F5">
        <w:rPr>
          <w:color w:val="auto"/>
          <w:sz w:val="17"/>
        </w:rPr>
        <w:t>(фамилия, имя, отчество, дата рождения, адрес места жительства</w:t>
      </w:r>
      <w:r w:rsidRPr="009E66F5">
        <w:rPr>
          <w:color w:val="auto"/>
          <w:sz w:val="17"/>
          <w:vertAlign w:val="superscript"/>
        </w:rPr>
        <w:t>2</w:t>
      </w:r>
      <w:r w:rsidRPr="009E66F5">
        <w:rPr>
          <w:color w:val="auto"/>
        </w:rPr>
        <w:t xml:space="preserve"> </w:t>
      </w:r>
      <w:r w:rsidRPr="009E66F5">
        <w:rPr>
          <w:color w:val="auto"/>
          <w:sz w:val="17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  <w:r w:rsidRPr="009E66F5">
        <w:rPr>
          <w:rFonts w:ascii="Times New Roman" w:hAnsi="Times New Roman"/>
          <w:color w:val="auto"/>
          <w:sz w:val="22"/>
        </w:rPr>
        <w:t>Кандидат ___________________________________________________________________________________________________________________________________</w:t>
      </w:r>
    </w:p>
    <w:p w:rsidR="00463CAC" w:rsidRPr="009E66F5" w:rsidRDefault="00463CAC" w:rsidP="002822BA">
      <w:pPr>
        <w:pStyle w:val="ConsPlusNonformat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(фамилия, имя, отчество, подпись и дата ее внесения)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</w:p>
    <w:p w:rsidR="00463CAC" w:rsidRPr="009E66F5" w:rsidRDefault="00463CAC" w:rsidP="002822BA">
      <w:pPr>
        <w:rPr>
          <w:b/>
          <w:color w:val="auto"/>
          <w:sz w:val="27"/>
        </w:rPr>
      </w:pPr>
      <w:r w:rsidRPr="009E66F5">
        <w:rPr>
          <w:b/>
          <w:color w:val="auto"/>
          <w:sz w:val="27"/>
        </w:rPr>
        <w:br w:type="page"/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</w:rPr>
      </w:pPr>
      <w:r w:rsidRPr="009E66F5">
        <w:rPr>
          <w:b/>
          <w:color w:val="auto"/>
          <w:sz w:val="27"/>
        </w:rPr>
        <w:t>Примечание</w:t>
      </w:r>
      <w:r w:rsidRPr="009E66F5">
        <w:rPr>
          <w:color w:val="auto"/>
        </w:rPr>
        <w:t>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 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 2 статьи 33 Федерального закона "Об 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 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</w:rPr>
      </w:pPr>
      <w:r w:rsidRPr="009E66F5">
        <w:rPr>
          <w:color w:val="auto"/>
        </w:rPr>
        <w:t>____________________________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1</w:t>
      </w:r>
      <w:r w:rsidRPr="009E66F5">
        <w:rPr>
          <w:color w:val="auto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2</w:t>
      </w:r>
      <w:r w:rsidRPr="009E66F5">
        <w:rPr>
          <w:color w:val="auto"/>
        </w:rPr>
        <w:t> Адрес места жительства может не содержать каких-либо из указанных в подпункте 5 статьи 2 Федерального закона "Об 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463CAC" w:rsidRPr="009E66F5" w:rsidRDefault="00463CAC" w:rsidP="002822BA">
      <w:pPr>
        <w:rPr>
          <w:color w:val="auto"/>
          <w:sz w:val="24"/>
        </w:rPr>
      </w:pPr>
      <w:r w:rsidRPr="009E66F5">
        <w:rPr>
          <w:color w:val="auto"/>
          <w:sz w:val="24"/>
        </w:rPr>
        <w:br w:type="page"/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Приложение 27</w:t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 xml:space="preserve">к решению ТИК Центрального района </w:t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Новокузнецкого городского округа</w:t>
      </w:r>
    </w:p>
    <w:p w:rsidR="00463CAC" w:rsidRPr="009E66F5" w:rsidRDefault="00463CAC" w:rsidP="002822BA">
      <w:pPr>
        <w:tabs>
          <w:tab w:val="left" w:pos="10348"/>
        </w:tabs>
        <w:ind w:firstLine="10773"/>
        <w:jc w:val="center"/>
        <w:rPr>
          <w:color w:val="auto"/>
        </w:rPr>
      </w:pPr>
      <w:r w:rsidRPr="009E66F5">
        <w:rPr>
          <w:color w:val="auto"/>
        </w:rPr>
        <w:t>от 01.07.2026  № 11/44</w:t>
      </w:r>
    </w:p>
    <w:p w:rsidR="00463CAC" w:rsidRPr="009E66F5" w:rsidRDefault="00463CAC" w:rsidP="002822BA">
      <w:pPr>
        <w:pStyle w:val="ConsPlusNormal"/>
        <w:jc w:val="center"/>
      </w:pPr>
      <w:r w:rsidRPr="009E66F5">
        <w:t>ПОДПИСНОЙ ЛИСТ</w:t>
      </w:r>
    </w:p>
    <w:p w:rsidR="00463CAC" w:rsidRPr="009E66F5" w:rsidRDefault="00463CAC" w:rsidP="002822BA">
      <w:pPr>
        <w:pStyle w:val="ConsPlusNormal"/>
        <w:jc w:val="center"/>
      </w:pPr>
      <w:r w:rsidRPr="009E66F5">
        <w:t>Выборы депутатов Новокузнецкого городского Совета народных депутатов</w:t>
      </w:r>
    </w:p>
    <w:p w:rsidR="00463CAC" w:rsidRPr="009E66F5" w:rsidRDefault="00463CAC" w:rsidP="002822BA">
      <w:pPr>
        <w:pStyle w:val="ConsPlusNormal"/>
        <w:jc w:val="center"/>
      </w:pPr>
      <w:r w:rsidRPr="009E66F5">
        <w:t>20 сентября 2026 года</w:t>
      </w:r>
    </w:p>
    <w:p w:rsidR="00463CAC" w:rsidRPr="009E66F5" w:rsidRDefault="00463CAC" w:rsidP="002822BA">
      <w:pPr>
        <w:pStyle w:val="ConsPlusNonformat"/>
        <w:jc w:val="both"/>
        <w:rPr>
          <w:color w:val="auto"/>
          <w:sz w:val="14"/>
        </w:rPr>
      </w:pPr>
    </w:p>
    <w:p w:rsidR="00463CAC" w:rsidRPr="009E66F5" w:rsidRDefault="00463CAC" w:rsidP="002822BA">
      <w:pPr>
        <w:pStyle w:val="ConsPlusNonformat"/>
        <w:ind w:firstLine="567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Мы, нижеподписавшиеся, поддерживаем самовыдвижение кандидата в депутаты по одномандатному избирательному округу № 8 Новокузнецкого городского округа гражданина __________________________   ___________________________________________________________,</w:t>
      </w:r>
    </w:p>
    <w:p w:rsidR="00463CAC" w:rsidRPr="009E66F5" w:rsidRDefault="00463CAC" w:rsidP="002822BA">
      <w:pPr>
        <w:pStyle w:val="ConsPlusNonformat"/>
        <w:ind w:left="4956" w:firstLine="708"/>
        <w:jc w:val="both"/>
        <w:rPr>
          <w:rFonts w:ascii="Times New Roman" w:hAnsi="Times New Roman"/>
          <w:color w:val="auto"/>
          <w:sz w:val="16"/>
          <w:szCs w:val="16"/>
        </w:rPr>
      </w:pPr>
      <w:r w:rsidRPr="009E66F5">
        <w:rPr>
          <w:rFonts w:ascii="Times New Roman" w:hAnsi="Times New Roman"/>
          <w:color w:val="auto"/>
          <w:sz w:val="16"/>
          <w:szCs w:val="16"/>
        </w:rPr>
        <w:t>(гражданство)</w:t>
      </w:r>
      <w:r w:rsidRPr="009E66F5">
        <w:rPr>
          <w:rFonts w:ascii="Times New Roman" w:hAnsi="Times New Roman"/>
          <w:color w:val="auto"/>
          <w:vertAlign w:val="superscript"/>
        </w:rPr>
        <w:t>1</w:t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  <w:t>(фамилия, имя, отчество)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родившего _________________, работающего ________________________________________________________________________________________,</w:t>
      </w:r>
    </w:p>
    <w:p w:rsidR="00463CAC" w:rsidRPr="009E66F5" w:rsidRDefault="00463CAC" w:rsidP="002822BA">
      <w:pPr>
        <w:pStyle w:val="ConsPlusNonformat"/>
        <w:ind w:left="4678" w:hanging="3262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(дата рождения)</w:t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 xml:space="preserve">                  (место работы, занимаемая должность или род занятий,  если  кандидат является депутатом и осуществляет свои полномочия</w:t>
      </w:r>
    </w:p>
    <w:p w:rsidR="00463CAC" w:rsidRPr="009E66F5" w:rsidRDefault="00463CAC" w:rsidP="002822BA">
      <w:pPr>
        <w:pStyle w:val="ConsPlusNonformat"/>
        <w:ind w:left="4678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на непостоянной основе, - сведения об этом с указанием наименования соответствующего представительного органа)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проживающего __________________________________________________________________________________________________________________.</w:t>
      </w:r>
    </w:p>
    <w:p w:rsidR="00463CAC" w:rsidRPr="009E66F5" w:rsidRDefault="00463CAC" w:rsidP="002822BA">
      <w:pPr>
        <w:pStyle w:val="ConsPlusNonformat"/>
        <w:ind w:left="3540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 xml:space="preserve"> (наименование субъекта Российской Федерации, района, города, иного населенного пункта, где находится место жительства)</w:t>
      </w:r>
    </w:p>
    <w:p w:rsidR="00463CAC" w:rsidRPr="009E66F5" w:rsidRDefault="00463CAC" w:rsidP="002822BA">
      <w:pPr>
        <w:pStyle w:val="ConsPlusNormal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10"/>
        <w:gridCol w:w="3138"/>
        <w:gridCol w:w="2835"/>
        <w:gridCol w:w="2693"/>
        <w:gridCol w:w="2694"/>
        <w:gridCol w:w="1701"/>
        <w:gridCol w:w="1843"/>
      </w:tblGrid>
      <w:tr w:rsidR="00463CAC" w:rsidRPr="009E66F5" w:rsidTr="002822BA"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N п/п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Фамилия, имя, отчество</w:t>
            </w: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Год рождения (в возрасте 18 лет - дополнительно число и месяц рождения)</w:t>
            </w: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Адрес места жительства</w:t>
            </w:r>
            <w:r w:rsidRPr="009E66F5">
              <w:rPr>
                <w:sz w:val="20"/>
                <w:vertAlign w:val="superscript"/>
              </w:rPr>
              <w:t>2</w:t>
            </w: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Дата внесения подписи</w:t>
            </w: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Подпись</w:t>
            </w: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1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2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3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4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5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</w:tbl>
    <w:p w:rsidR="00463CAC" w:rsidRPr="009E66F5" w:rsidRDefault="00463CAC" w:rsidP="002822BA">
      <w:pPr>
        <w:pStyle w:val="ConsPlusNormal"/>
        <w:jc w:val="both"/>
        <w:rPr>
          <w:sz w:val="16"/>
        </w:rPr>
      </w:pP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Подписной лист удостоверяю: _____________________________________________________________________________________________________</w:t>
      </w:r>
    </w:p>
    <w:p w:rsidR="00463CAC" w:rsidRPr="009E66F5" w:rsidRDefault="00463CAC" w:rsidP="002822BA">
      <w:pPr>
        <w:spacing w:after="90"/>
        <w:ind w:left="855" w:right="675"/>
        <w:jc w:val="center"/>
        <w:rPr>
          <w:color w:val="auto"/>
        </w:rPr>
      </w:pPr>
      <w:r w:rsidRPr="009E66F5">
        <w:rPr>
          <w:color w:val="auto"/>
          <w:sz w:val="17"/>
        </w:rPr>
        <w:t>(фамилия, имя, отчество, дата рождения, адрес места жительства</w:t>
      </w:r>
      <w:r w:rsidRPr="009E66F5">
        <w:rPr>
          <w:color w:val="auto"/>
          <w:sz w:val="17"/>
          <w:vertAlign w:val="superscript"/>
        </w:rPr>
        <w:t>2</w:t>
      </w:r>
      <w:r w:rsidRPr="009E66F5">
        <w:rPr>
          <w:color w:val="auto"/>
        </w:rPr>
        <w:t xml:space="preserve"> </w:t>
      </w:r>
      <w:r w:rsidRPr="009E66F5">
        <w:rPr>
          <w:color w:val="auto"/>
          <w:sz w:val="17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  <w:r w:rsidRPr="009E66F5">
        <w:rPr>
          <w:rFonts w:ascii="Times New Roman" w:hAnsi="Times New Roman"/>
          <w:color w:val="auto"/>
          <w:sz w:val="22"/>
        </w:rPr>
        <w:t>Кандидат ___________________________________________________________________________________________________________________________________</w:t>
      </w:r>
    </w:p>
    <w:p w:rsidR="00463CAC" w:rsidRPr="009E66F5" w:rsidRDefault="00463CAC" w:rsidP="002822BA">
      <w:pPr>
        <w:pStyle w:val="ConsPlusNonformat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(фамилия, имя, отчество, подпись и дата ее внесения)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</w:p>
    <w:p w:rsidR="00463CAC" w:rsidRPr="009E66F5" w:rsidRDefault="00463CAC" w:rsidP="002822BA">
      <w:pPr>
        <w:rPr>
          <w:b/>
          <w:color w:val="auto"/>
          <w:sz w:val="27"/>
        </w:rPr>
      </w:pPr>
      <w:r w:rsidRPr="009E66F5">
        <w:rPr>
          <w:b/>
          <w:color w:val="auto"/>
          <w:sz w:val="27"/>
        </w:rPr>
        <w:br w:type="page"/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</w:rPr>
      </w:pPr>
      <w:r w:rsidRPr="009E66F5">
        <w:rPr>
          <w:b/>
          <w:color w:val="auto"/>
          <w:sz w:val="27"/>
        </w:rPr>
        <w:t>Примечание</w:t>
      </w:r>
      <w:r w:rsidRPr="009E66F5">
        <w:rPr>
          <w:color w:val="auto"/>
        </w:rPr>
        <w:t>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 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 2 статьи 33 Федерального закона "Об 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 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</w:rPr>
      </w:pPr>
      <w:r w:rsidRPr="009E66F5">
        <w:rPr>
          <w:color w:val="auto"/>
        </w:rPr>
        <w:t>____________________________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1</w:t>
      </w:r>
      <w:r w:rsidRPr="009E66F5">
        <w:rPr>
          <w:color w:val="auto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2</w:t>
      </w:r>
      <w:r w:rsidRPr="009E66F5">
        <w:rPr>
          <w:color w:val="auto"/>
        </w:rPr>
        <w:t> Адрес места жительства может не содержать каких-либо из указанных в подпункте 5 статьи 2 Федерального закона "Об 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463CAC" w:rsidRPr="009E66F5" w:rsidRDefault="00463CAC" w:rsidP="002822BA">
      <w:pPr>
        <w:rPr>
          <w:color w:val="auto"/>
          <w:sz w:val="24"/>
        </w:rPr>
      </w:pPr>
      <w:r w:rsidRPr="009E66F5">
        <w:rPr>
          <w:color w:val="auto"/>
          <w:sz w:val="24"/>
        </w:rPr>
        <w:br w:type="page"/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Приложение 28</w:t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 xml:space="preserve">к решению ТИК Центрального района </w:t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Новокузнецкого городского округа</w:t>
      </w:r>
    </w:p>
    <w:p w:rsidR="00463CAC" w:rsidRPr="009E66F5" w:rsidRDefault="00463CAC" w:rsidP="002822BA">
      <w:pPr>
        <w:tabs>
          <w:tab w:val="left" w:pos="10348"/>
        </w:tabs>
        <w:ind w:firstLine="10773"/>
        <w:jc w:val="center"/>
        <w:rPr>
          <w:color w:val="auto"/>
        </w:rPr>
      </w:pPr>
      <w:r w:rsidRPr="009E66F5">
        <w:rPr>
          <w:color w:val="auto"/>
        </w:rPr>
        <w:t>от 01.07.2026  № 11/44</w:t>
      </w:r>
    </w:p>
    <w:p w:rsidR="00463CAC" w:rsidRPr="009E66F5" w:rsidRDefault="00463CAC" w:rsidP="002822BA">
      <w:pPr>
        <w:pStyle w:val="ConsPlusNormal"/>
        <w:jc w:val="center"/>
      </w:pPr>
      <w:r w:rsidRPr="009E66F5">
        <w:t>ПОДПИСНОЙ ЛИСТ</w:t>
      </w:r>
    </w:p>
    <w:p w:rsidR="00463CAC" w:rsidRPr="009E66F5" w:rsidRDefault="00463CAC" w:rsidP="002822BA">
      <w:pPr>
        <w:pStyle w:val="ConsPlusNormal"/>
        <w:jc w:val="center"/>
      </w:pPr>
      <w:r w:rsidRPr="009E66F5">
        <w:t>Выборы депутатов Новокузнецкого городского Совета народных депутатов</w:t>
      </w:r>
    </w:p>
    <w:p w:rsidR="00463CAC" w:rsidRPr="009E66F5" w:rsidRDefault="00463CAC" w:rsidP="002822BA">
      <w:pPr>
        <w:pStyle w:val="ConsPlusNormal"/>
        <w:jc w:val="center"/>
      </w:pPr>
      <w:r w:rsidRPr="009E66F5">
        <w:t>20 сентября 2026 года</w:t>
      </w:r>
    </w:p>
    <w:p w:rsidR="00463CAC" w:rsidRPr="009E66F5" w:rsidRDefault="00463CAC" w:rsidP="002822BA">
      <w:pPr>
        <w:pStyle w:val="ConsPlusNonformat"/>
        <w:jc w:val="both"/>
        <w:rPr>
          <w:color w:val="auto"/>
          <w:sz w:val="14"/>
        </w:rPr>
      </w:pPr>
    </w:p>
    <w:p w:rsidR="00463CAC" w:rsidRPr="009E66F5" w:rsidRDefault="00463CAC" w:rsidP="002822BA">
      <w:pPr>
        <w:pStyle w:val="ConsPlusNonformat"/>
        <w:ind w:firstLine="567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Мы, нижеподписавшиеся, поддерживаем самовыдвижение кандидата в депутаты по одномандатному избирательному округу № 9 Новокузнецкого городского округа гражданина __________________________   ___________________________________________________________,</w:t>
      </w:r>
    </w:p>
    <w:p w:rsidR="00463CAC" w:rsidRPr="009E66F5" w:rsidRDefault="00463CAC" w:rsidP="002822BA">
      <w:pPr>
        <w:pStyle w:val="ConsPlusNonformat"/>
        <w:ind w:left="4956" w:firstLine="708"/>
        <w:jc w:val="both"/>
        <w:rPr>
          <w:rFonts w:ascii="Times New Roman" w:hAnsi="Times New Roman"/>
          <w:color w:val="auto"/>
          <w:sz w:val="16"/>
          <w:szCs w:val="16"/>
        </w:rPr>
      </w:pPr>
      <w:r w:rsidRPr="009E66F5">
        <w:rPr>
          <w:rFonts w:ascii="Times New Roman" w:hAnsi="Times New Roman"/>
          <w:color w:val="auto"/>
          <w:sz w:val="16"/>
          <w:szCs w:val="16"/>
        </w:rPr>
        <w:t>(гражданство)</w:t>
      </w:r>
      <w:r w:rsidRPr="009E66F5">
        <w:rPr>
          <w:rFonts w:ascii="Times New Roman" w:hAnsi="Times New Roman"/>
          <w:color w:val="auto"/>
          <w:vertAlign w:val="superscript"/>
        </w:rPr>
        <w:t>1</w:t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  <w:t>(фамилия, имя, отчество)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родившего _________________, работающего ________________________________________________________________________________________,</w:t>
      </w:r>
    </w:p>
    <w:p w:rsidR="00463CAC" w:rsidRPr="009E66F5" w:rsidRDefault="00463CAC" w:rsidP="002822BA">
      <w:pPr>
        <w:pStyle w:val="ConsPlusNonformat"/>
        <w:ind w:left="4678" w:hanging="3262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(дата рождения)</w:t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 xml:space="preserve">                  (место работы, занимаемая должность или род занятий,  если  кандидат является депутатом и осуществляет свои полномочия</w:t>
      </w:r>
    </w:p>
    <w:p w:rsidR="00463CAC" w:rsidRPr="009E66F5" w:rsidRDefault="00463CAC" w:rsidP="002822BA">
      <w:pPr>
        <w:pStyle w:val="ConsPlusNonformat"/>
        <w:ind w:left="4678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на непостоянной основе, - сведения об этом с указанием наименования соответствующего представительного органа)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проживающего __________________________________________________________________________________________________________________.</w:t>
      </w:r>
    </w:p>
    <w:p w:rsidR="00463CAC" w:rsidRPr="009E66F5" w:rsidRDefault="00463CAC" w:rsidP="002822BA">
      <w:pPr>
        <w:pStyle w:val="ConsPlusNonformat"/>
        <w:ind w:left="3540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 xml:space="preserve"> (наименование субъекта Российской Федерации, района, города, иного населенного пункта, где находится место жительства)</w:t>
      </w:r>
    </w:p>
    <w:p w:rsidR="00463CAC" w:rsidRPr="009E66F5" w:rsidRDefault="00463CAC" w:rsidP="002822BA">
      <w:pPr>
        <w:pStyle w:val="ConsPlusNormal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10"/>
        <w:gridCol w:w="3138"/>
        <w:gridCol w:w="2835"/>
        <w:gridCol w:w="2693"/>
        <w:gridCol w:w="2694"/>
        <w:gridCol w:w="1701"/>
        <w:gridCol w:w="1843"/>
      </w:tblGrid>
      <w:tr w:rsidR="00463CAC" w:rsidRPr="009E66F5" w:rsidTr="002822BA"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N п/п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Фамилия, имя, отчество</w:t>
            </w: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Год рождения (в возрасте 18 лет - дополнительно число и месяц рождения)</w:t>
            </w: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Адрес места жительства</w:t>
            </w:r>
            <w:r w:rsidRPr="009E66F5">
              <w:rPr>
                <w:sz w:val="20"/>
                <w:vertAlign w:val="superscript"/>
              </w:rPr>
              <w:t>2</w:t>
            </w: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Дата внесения подписи</w:t>
            </w: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Подпись</w:t>
            </w: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1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2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3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4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5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</w:tbl>
    <w:p w:rsidR="00463CAC" w:rsidRPr="009E66F5" w:rsidRDefault="00463CAC" w:rsidP="002822BA">
      <w:pPr>
        <w:pStyle w:val="ConsPlusNormal"/>
        <w:jc w:val="both"/>
        <w:rPr>
          <w:sz w:val="16"/>
        </w:rPr>
      </w:pP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Подписной лист удостоверяю: _____________________________________________________________________________________________________</w:t>
      </w:r>
    </w:p>
    <w:p w:rsidR="00463CAC" w:rsidRPr="009E66F5" w:rsidRDefault="00463CAC" w:rsidP="002822BA">
      <w:pPr>
        <w:spacing w:after="90"/>
        <w:ind w:left="855" w:right="675"/>
        <w:jc w:val="center"/>
        <w:rPr>
          <w:color w:val="auto"/>
        </w:rPr>
      </w:pPr>
      <w:r w:rsidRPr="009E66F5">
        <w:rPr>
          <w:color w:val="auto"/>
          <w:sz w:val="17"/>
        </w:rPr>
        <w:t>(фамилия, имя, отчество, дата рождения, адрес места жительства</w:t>
      </w:r>
      <w:r w:rsidRPr="009E66F5">
        <w:rPr>
          <w:color w:val="auto"/>
          <w:sz w:val="17"/>
          <w:vertAlign w:val="superscript"/>
        </w:rPr>
        <w:t>2</w:t>
      </w:r>
      <w:r w:rsidRPr="009E66F5">
        <w:rPr>
          <w:color w:val="auto"/>
        </w:rPr>
        <w:t xml:space="preserve"> </w:t>
      </w:r>
      <w:r w:rsidRPr="009E66F5">
        <w:rPr>
          <w:color w:val="auto"/>
          <w:sz w:val="17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  <w:r w:rsidRPr="009E66F5">
        <w:rPr>
          <w:rFonts w:ascii="Times New Roman" w:hAnsi="Times New Roman"/>
          <w:color w:val="auto"/>
          <w:sz w:val="22"/>
        </w:rPr>
        <w:t>Кандидат ___________________________________________________________________________________________________________________________________</w:t>
      </w:r>
    </w:p>
    <w:p w:rsidR="00463CAC" w:rsidRPr="009E66F5" w:rsidRDefault="00463CAC" w:rsidP="002822BA">
      <w:pPr>
        <w:pStyle w:val="ConsPlusNonformat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(фамилия, имя, отчество, подпись и дата ее внесения)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</w:p>
    <w:p w:rsidR="00463CAC" w:rsidRPr="009E66F5" w:rsidRDefault="00463CAC" w:rsidP="002822BA">
      <w:pPr>
        <w:rPr>
          <w:b/>
          <w:color w:val="auto"/>
          <w:sz w:val="27"/>
        </w:rPr>
      </w:pPr>
      <w:r w:rsidRPr="009E66F5">
        <w:rPr>
          <w:b/>
          <w:color w:val="auto"/>
          <w:sz w:val="27"/>
        </w:rPr>
        <w:br w:type="page"/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</w:rPr>
      </w:pPr>
      <w:r w:rsidRPr="009E66F5">
        <w:rPr>
          <w:b/>
          <w:color w:val="auto"/>
          <w:sz w:val="27"/>
        </w:rPr>
        <w:t>Примечание</w:t>
      </w:r>
      <w:r w:rsidRPr="009E66F5">
        <w:rPr>
          <w:color w:val="auto"/>
        </w:rPr>
        <w:t>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 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 2 статьи 33 Федерального закона "Об 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 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</w:rPr>
      </w:pPr>
      <w:r w:rsidRPr="009E66F5">
        <w:rPr>
          <w:color w:val="auto"/>
        </w:rPr>
        <w:t>____________________________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1</w:t>
      </w:r>
      <w:r w:rsidRPr="009E66F5">
        <w:rPr>
          <w:color w:val="auto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2</w:t>
      </w:r>
      <w:r w:rsidRPr="009E66F5">
        <w:rPr>
          <w:color w:val="auto"/>
        </w:rPr>
        <w:t> Адрес места жительства может не содержать каких-либо из указанных в подпункте 5 статьи 2 Федерального закона "Об 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463CAC" w:rsidRPr="009E66F5" w:rsidRDefault="00463CAC" w:rsidP="002822BA">
      <w:pPr>
        <w:rPr>
          <w:color w:val="auto"/>
          <w:sz w:val="24"/>
        </w:rPr>
      </w:pPr>
      <w:r w:rsidRPr="009E66F5">
        <w:rPr>
          <w:color w:val="auto"/>
          <w:sz w:val="24"/>
        </w:rPr>
        <w:br w:type="page"/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Приложение 29</w:t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 xml:space="preserve">к решению ТИК Центрального района </w:t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Новокузнецкого городского округа</w:t>
      </w:r>
    </w:p>
    <w:p w:rsidR="00463CAC" w:rsidRPr="009E66F5" w:rsidRDefault="00463CAC" w:rsidP="002822BA">
      <w:pPr>
        <w:tabs>
          <w:tab w:val="left" w:pos="10348"/>
        </w:tabs>
        <w:ind w:firstLine="10773"/>
        <w:jc w:val="center"/>
        <w:rPr>
          <w:color w:val="auto"/>
        </w:rPr>
      </w:pPr>
      <w:r w:rsidRPr="009E66F5">
        <w:rPr>
          <w:color w:val="auto"/>
        </w:rPr>
        <w:t>от 01.07.2026  № 11/44</w:t>
      </w:r>
    </w:p>
    <w:p w:rsidR="00463CAC" w:rsidRPr="009E66F5" w:rsidRDefault="00463CAC" w:rsidP="002822BA">
      <w:pPr>
        <w:pStyle w:val="ConsPlusNormal"/>
        <w:jc w:val="center"/>
      </w:pPr>
      <w:r w:rsidRPr="009E66F5">
        <w:t>ПОДПИСНОЙ ЛИСТ</w:t>
      </w:r>
    </w:p>
    <w:p w:rsidR="00463CAC" w:rsidRPr="009E66F5" w:rsidRDefault="00463CAC" w:rsidP="002822BA">
      <w:pPr>
        <w:pStyle w:val="ConsPlusNormal"/>
        <w:jc w:val="center"/>
      </w:pPr>
      <w:r w:rsidRPr="009E66F5">
        <w:t>Выборы депутатов Новокузнецкого городского Совета народных депутатов</w:t>
      </w:r>
    </w:p>
    <w:p w:rsidR="00463CAC" w:rsidRPr="009E66F5" w:rsidRDefault="00463CAC" w:rsidP="002822BA">
      <w:pPr>
        <w:pStyle w:val="ConsPlusNormal"/>
        <w:jc w:val="center"/>
      </w:pPr>
      <w:r w:rsidRPr="009E66F5">
        <w:t>20 сентября 2026 года</w:t>
      </w:r>
    </w:p>
    <w:p w:rsidR="00463CAC" w:rsidRPr="009E66F5" w:rsidRDefault="00463CAC" w:rsidP="002822BA">
      <w:pPr>
        <w:pStyle w:val="ConsPlusNonformat"/>
        <w:jc w:val="both"/>
        <w:rPr>
          <w:color w:val="auto"/>
          <w:sz w:val="14"/>
        </w:rPr>
      </w:pPr>
    </w:p>
    <w:p w:rsidR="00463CAC" w:rsidRPr="009E66F5" w:rsidRDefault="00463CAC" w:rsidP="002822BA">
      <w:pPr>
        <w:pStyle w:val="ConsPlusNonformat"/>
        <w:ind w:firstLine="567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Мы, нижеподписавшиеся, поддерживаем самовыдвижение кандидата в депутаты по одномандатному избирательному округу № 10 Новокузнецкого городского округа гражданина __________________________   ___________________________________________________________,</w:t>
      </w:r>
    </w:p>
    <w:p w:rsidR="00463CAC" w:rsidRPr="009E66F5" w:rsidRDefault="00463CAC" w:rsidP="002822BA">
      <w:pPr>
        <w:pStyle w:val="ConsPlusNonformat"/>
        <w:ind w:left="4956" w:firstLine="708"/>
        <w:jc w:val="both"/>
        <w:rPr>
          <w:rFonts w:ascii="Times New Roman" w:hAnsi="Times New Roman"/>
          <w:color w:val="auto"/>
          <w:sz w:val="16"/>
          <w:szCs w:val="16"/>
        </w:rPr>
      </w:pPr>
      <w:r w:rsidRPr="009E66F5">
        <w:rPr>
          <w:rFonts w:ascii="Times New Roman" w:hAnsi="Times New Roman"/>
          <w:color w:val="auto"/>
          <w:sz w:val="16"/>
          <w:szCs w:val="16"/>
        </w:rPr>
        <w:t>(гражданство)</w:t>
      </w:r>
      <w:r w:rsidRPr="009E66F5">
        <w:rPr>
          <w:rFonts w:ascii="Times New Roman" w:hAnsi="Times New Roman"/>
          <w:color w:val="auto"/>
          <w:vertAlign w:val="superscript"/>
        </w:rPr>
        <w:t>1</w:t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  <w:t>(фамилия, имя, отчество)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родившего _________________, работающего ________________________________________________________________________________________,</w:t>
      </w:r>
    </w:p>
    <w:p w:rsidR="00463CAC" w:rsidRPr="009E66F5" w:rsidRDefault="00463CAC" w:rsidP="002822BA">
      <w:pPr>
        <w:pStyle w:val="ConsPlusNonformat"/>
        <w:ind w:left="4678" w:hanging="3262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(дата рождения)</w:t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 xml:space="preserve">                  (место работы, занимаемая должность или род занятий,  если  кандидат является депутатом и осуществляет свои полномочия</w:t>
      </w:r>
    </w:p>
    <w:p w:rsidR="00463CAC" w:rsidRPr="009E66F5" w:rsidRDefault="00463CAC" w:rsidP="002822BA">
      <w:pPr>
        <w:pStyle w:val="ConsPlusNonformat"/>
        <w:ind w:left="4678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на непостоянной основе, - сведения об этом с указанием наименования соответствующего представительного органа)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проживающего __________________________________________________________________________________________________________________.</w:t>
      </w:r>
    </w:p>
    <w:p w:rsidR="00463CAC" w:rsidRPr="009E66F5" w:rsidRDefault="00463CAC" w:rsidP="002822BA">
      <w:pPr>
        <w:pStyle w:val="ConsPlusNonformat"/>
        <w:ind w:left="3540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 xml:space="preserve"> (наименование субъекта Российской Федерации, района, города, иного населенного пункта, где находится место жительства)</w:t>
      </w:r>
    </w:p>
    <w:p w:rsidR="00463CAC" w:rsidRPr="009E66F5" w:rsidRDefault="00463CAC" w:rsidP="002822BA">
      <w:pPr>
        <w:pStyle w:val="ConsPlusNormal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10"/>
        <w:gridCol w:w="3138"/>
        <w:gridCol w:w="2835"/>
        <w:gridCol w:w="2693"/>
        <w:gridCol w:w="2694"/>
        <w:gridCol w:w="1701"/>
        <w:gridCol w:w="1843"/>
      </w:tblGrid>
      <w:tr w:rsidR="00463CAC" w:rsidRPr="009E66F5" w:rsidTr="002822BA"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N п/п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Фамилия, имя, отчество</w:t>
            </w: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Год рождения (в возрасте 18 лет - дополнительно число и месяц рождения)</w:t>
            </w: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Адрес места жительства</w:t>
            </w:r>
            <w:r w:rsidRPr="009E66F5">
              <w:rPr>
                <w:sz w:val="20"/>
                <w:vertAlign w:val="superscript"/>
              </w:rPr>
              <w:t>2</w:t>
            </w: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Дата внесения подписи</w:t>
            </w: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Подпись</w:t>
            </w: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1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2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3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4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5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</w:tbl>
    <w:p w:rsidR="00463CAC" w:rsidRPr="009E66F5" w:rsidRDefault="00463CAC" w:rsidP="002822BA">
      <w:pPr>
        <w:pStyle w:val="ConsPlusNormal"/>
        <w:jc w:val="both"/>
        <w:rPr>
          <w:sz w:val="16"/>
        </w:rPr>
      </w:pP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Подписной лист удостоверяю: _____________________________________________________________________________________________________</w:t>
      </w:r>
    </w:p>
    <w:p w:rsidR="00463CAC" w:rsidRPr="009E66F5" w:rsidRDefault="00463CAC" w:rsidP="002822BA">
      <w:pPr>
        <w:spacing w:after="90"/>
        <w:ind w:left="855" w:right="675"/>
        <w:jc w:val="center"/>
        <w:rPr>
          <w:color w:val="auto"/>
        </w:rPr>
      </w:pPr>
      <w:r w:rsidRPr="009E66F5">
        <w:rPr>
          <w:color w:val="auto"/>
          <w:sz w:val="17"/>
        </w:rPr>
        <w:t>(фамилия, имя, отчество, дата рождения, адрес места жительства</w:t>
      </w:r>
      <w:r w:rsidRPr="009E66F5">
        <w:rPr>
          <w:color w:val="auto"/>
          <w:sz w:val="17"/>
          <w:vertAlign w:val="superscript"/>
        </w:rPr>
        <w:t>2</w:t>
      </w:r>
      <w:r w:rsidRPr="009E66F5">
        <w:rPr>
          <w:color w:val="auto"/>
        </w:rPr>
        <w:t xml:space="preserve"> </w:t>
      </w:r>
      <w:r w:rsidRPr="009E66F5">
        <w:rPr>
          <w:color w:val="auto"/>
          <w:sz w:val="17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  <w:r w:rsidRPr="009E66F5">
        <w:rPr>
          <w:rFonts w:ascii="Times New Roman" w:hAnsi="Times New Roman"/>
          <w:color w:val="auto"/>
          <w:sz w:val="22"/>
        </w:rPr>
        <w:t>Кандидат ___________________________________________________________________________________________________________________________________</w:t>
      </w:r>
    </w:p>
    <w:p w:rsidR="00463CAC" w:rsidRPr="009E66F5" w:rsidRDefault="00463CAC" w:rsidP="002822BA">
      <w:pPr>
        <w:pStyle w:val="ConsPlusNonformat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(фамилия, имя, отчество, подпись и дата ее внесения)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</w:p>
    <w:p w:rsidR="00463CAC" w:rsidRPr="009E66F5" w:rsidRDefault="00463CAC" w:rsidP="002822BA">
      <w:pPr>
        <w:rPr>
          <w:b/>
          <w:color w:val="auto"/>
          <w:sz w:val="27"/>
        </w:rPr>
      </w:pPr>
      <w:r w:rsidRPr="009E66F5">
        <w:rPr>
          <w:b/>
          <w:color w:val="auto"/>
          <w:sz w:val="27"/>
        </w:rPr>
        <w:br w:type="page"/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</w:rPr>
      </w:pPr>
      <w:r w:rsidRPr="009E66F5">
        <w:rPr>
          <w:b/>
          <w:color w:val="auto"/>
          <w:sz w:val="27"/>
        </w:rPr>
        <w:t>Примечание</w:t>
      </w:r>
      <w:r w:rsidRPr="009E66F5">
        <w:rPr>
          <w:color w:val="auto"/>
        </w:rPr>
        <w:t>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 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 2 статьи 33 Федерального закона "Об 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 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</w:rPr>
      </w:pPr>
      <w:r w:rsidRPr="009E66F5">
        <w:rPr>
          <w:color w:val="auto"/>
        </w:rPr>
        <w:t>____________________________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1</w:t>
      </w:r>
      <w:r w:rsidRPr="009E66F5">
        <w:rPr>
          <w:color w:val="auto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2</w:t>
      </w:r>
      <w:r w:rsidRPr="009E66F5">
        <w:rPr>
          <w:color w:val="auto"/>
        </w:rPr>
        <w:t> Адрес места жительства может не содержать каких-либо из указанных в подпункте 5 статьи 2 Федерального закона "Об 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463CAC" w:rsidRPr="009E66F5" w:rsidRDefault="00463CAC" w:rsidP="002822BA">
      <w:pPr>
        <w:rPr>
          <w:color w:val="auto"/>
          <w:sz w:val="24"/>
        </w:rPr>
      </w:pPr>
      <w:r w:rsidRPr="009E66F5">
        <w:rPr>
          <w:color w:val="auto"/>
          <w:sz w:val="24"/>
        </w:rPr>
        <w:br w:type="page"/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Приложение 30</w:t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 xml:space="preserve">к решению ТИК Центрального района </w:t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Новокузнецкого городского округа</w:t>
      </w:r>
    </w:p>
    <w:p w:rsidR="00463CAC" w:rsidRPr="009E66F5" w:rsidRDefault="00463CAC" w:rsidP="002822BA">
      <w:pPr>
        <w:tabs>
          <w:tab w:val="left" w:pos="10348"/>
        </w:tabs>
        <w:ind w:firstLine="10773"/>
        <w:jc w:val="center"/>
        <w:rPr>
          <w:color w:val="auto"/>
        </w:rPr>
      </w:pPr>
      <w:r w:rsidRPr="009E66F5">
        <w:rPr>
          <w:color w:val="auto"/>
        </w:rPr>
        <w:t>от 01.07.2026  № 11/44</w:t>
      </w:r>
    </w:p>
    <w:p w:rsidR="00463CAC" w:rsidRPr="009E66F5" w:rsidRDefault="00463CAC" w:rsidP="002822BA">
      <w:pPr>
        <w:pStyle w:val="ConsPlusNormal"/>
        <w:jc w:val="center"/>
      </w:pPr>
      <w:r w:rsidRPr="009E66F5">
        <w:t>ПОДПИСНОЙ ЛИСТ</w:t>
      </w:r>
    </w:p>
    <w:p w:rsidR="00463CAC" w:rsidRPr="009E66F5" w:rsidRDefault="00463CAC" w:rsidP="002822BA">
      <w:pPr>
        <w:pStyle w:val="ConsPlusNormal"/>
        <w:jc w:val="center"/>
      </w:pPr>
      <w:r w:rsidRPr="009E66F5">
        <w:t>Выборы депутатов Новокузнецкого городского Совета народных депутатов</w:t>
      </w:r>
    </w:p>
    <w:p w:rsidR="00463CAC" w:rsidRPr="009E66F5" w:rsidRDefault="00463CAC" w:rsidP="002822BA">
      <w:pPr>
        <w:pStyle w:val="ConsPlusNormal"/>
        <w:jc w:val="center"/>
      </w:pPr>
      <w:r w:rsidRPr="009E66F5">
        <w:t>20 сентября 2026 года</w:t>
      </w:r>
    </w:p>
    <w:p w:rsidR="00463CAC" w:rsidRPr="009E66F5" w:rsidRDefault="00463CAC" w:rsidP="002822BA">
      <w:pPr>
        <w:pStyle w:val="ConsPlusNonformat"/>
        <w:jc w:val="both"/>
        <w:rPr>
          <w:color w:val="auto"/>
          <w:sz w:val="14"/>
        </w:rPr>
      </w:pPr>
    </w:p>
    <w:p w:rsidR="00463CAC" w:rsidRPr="009E66F5" w:rsidRDefault="00463CAC" w:rsidP="002822BA">
      <w:pPr>
        <w:pStyle w:val="ConsPlusNonformat"/>
        <w:ind w:firstLine="567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Мы, нижеподписавшиеся, поддерживаем самовыдвижение кандидата в депутаты по одномандатному избирательному округу № 11 Новокузнецкого городского округа гражданина __________________________   ___________________________________________________________,</w:t>
      </w:r>
    </w:p>
    <w:p w:rsidR="00463CAC" w:rsidRPr="009E66F5" w:rsidRDefault="00463CAC" w:rsidP="002822BA">
      <w:pPr>
        <w:pStyle w:val="ConsPlusNonformat"/>
        <w:ind w:left="4956" w:firstLine="708"/>
        <w:jc w:val="both"/>
        <w:rPr>
          <w:rFonts w:ascii="Times New Roman" w:hAnsi="Times New Roman"/>
          <w:color w:val="auto"/>
          <w:sz w:val="16"/>
          <w:szCs w:val="16"/>
        </w:rPr>
      </w:pPr>
      <w:r w:rsidRPr="009E66F5">
        <w:rPr>
          <w:rFonts w:ascii="Times New Roman" w:hAnsi="Times New Roman"/>
          <w:color w:val="auto"/>
          <w:sz w:val="16"/>
          <w:szCs w:val="16"/>
        </w:rPr>
        <w:t>(гражданство)</w:t>
      </w:r>
      <w:r w:rsidRPr="009E66F5">
        <w:rPr>
          <w:rFonts w:ascii="Times New Roman" w:hAnsi="Times New Roman"/>
          <w:color w:val="auto"/>
          <w:vertAlign w:val="superscript"/>
        </w:rPr>
        <w:t>1</w:t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  <w:t>(фамилия, имя, отчество)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родившего _________________, работающего ________________________________________________________________________________________,</w:t>
      </w:r>
    </w:p>
    <w:p w:rsidR="00463CAC" w:rsidRPr="009E66F5" w:rsidRDefault="00463CAC" w:rsidP="002822BA">
      <w:pPr>
        <w:pStyle w:val="ConsPlusNonformat"/>
        <w:ind w:left="4678" w:hanging="3262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(дата рождения)</w:t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 xml:space="preserve">                  (место работы, занимаемая должность или род занятий,  если  кандидат является депутатом и осуществляет свои полномочия</w:t>
      </w:r>
    </w:p>
    <w:p w:rsidR="00463CAC" w:rsidRPr="009E66F5" w:rsidRDefault="00463CAC" w:rsidP="002822BA">
      <w:pPr>
        <w:pStyle w:val="ConsPlusNonformat"/>
        <w:ind w:left="4678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на непостоянной основе, - сведения об этом с указанием наименования соответствующего представительного органа)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проживающего __________________________________________________________________________________________________________________.</w:t>
      </w:r>
    </w:p>
    <w:p w:rsidR="00463CAC" w:rsidRPr="009E66F5" w:rsidRDefault="00463CAC" w:rsidP="002822BA">
      <w:pPr>
        <w:pStyle w:val="ConsPlusNonformat"/>
        <w:ind w:left="3540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 xml:space="preserve"> (наименование субъекта Российской Федерации, района, города, иного населенного пункта, где находится место жительства)</w:t>
      </w:r>
    </w:p>
    <w:p w:rsidR="00463CAC" w:rsidRPr="009E66F5" w:rsidRDefault="00463CAC" w:rsidP="002822BA">
      <w:pPr>
        <w:pStyle w:val="ConsPlusNormal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10"/>
        <w:gridCol w:w="3138"/>
        <w:gridCol w:w="2835"/>
        <w:gridCol w:w="2693"/>
        <w:gridCol w:w="2694"/>
        <w:gridCol w:w="1701"/>
        <w:gridCol w:w="1843"/>
      </w:tblGrid>
      <w:tr w:rsidR="00463CAC" w:rsidRPr="009E66F5" w:rsidTr="002822BA"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N п/п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Фамилия, имя, отчество</w:t>
            </w: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Год рождения (в возрасте 18 лет - дополнительно число и месяц рождения)</w:t>
            </w: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Адрес места жительства</w:t>
            </w:r>
            <w:r w:rsidRPr="009E66F5">
              <w:rPr>
                <w:sz w:val="20"/>
                <w:vertAlign w:val="superscript"/>
              </w:rPr>
              <w:t>2</w:t>
            </w: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Дата внесения подписи</w:t>
            </w: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Подпись</w:t>
            </w: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1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2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3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4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5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</w:tbl>
    <w:p w:rsidR="00463CAC" w:rsidRPr="009E66F5" w:rsidRDefault="00463CAC" w:rsidP="002822BA">
      <w:pPr>
        <w:pStyle w:val="ConsPlusNormal"/>
        <w:jc w:val="both"/>
        <w:rPr>
          <w:sz w:val="16"/>
        </w:rPr>
      </w:pP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Подписной лист удостоверяю: _____________________________________________________________________________________________________</w:t>
      </w:r>
    </w:p>
    <w:p w:rsidR="00463CAC" w:rsidRPr="009E66F5" w:rsidRDefault="00463CAC" w:rsidP="002822BA">
      <w:pPr>
        <w:spacing w:after="90"/>
        <w:ind w:left="855" w:right="675"/>
        <w:jc w:val="center"/>
        <w:rPr>
          <w:color w:val="auto"/>
        </w:rPr>
      </w:pPr>
      <w:r w:rsidRPr="009E66F5">
        <w:rPr>
          <w:color w:val="auto"/>
          <w:sz w:val="17"/>
        </w:rPr>
        <w:t>(фамилия, имя, отчество, дата рождения, адрес места жительства</w:t>
      </w:r>
      <w:r w:rsidRPr="009E66F5">
        <w:rPr>
          <w:color w:val="auto"/>
          <w:sz w:val="17"/>
          <w:vertAlign w:val="superscript"/>
        </w:rPr>
        <w:t>2</w:t>
      </w:r>
      <w:r w:rsidRPr="009E66F5">
        <w:rPr>
          <w:color w:val="auto"/>
        </w:rPr>
        <w:t xml:space="preserve"> </w:t>
      </w:r>
      <w:r w:rsidRPr="009E66F5">
        <w:rPr>
          <w:color w:val="auto"/>
          <w:sz w:val="17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  <w:r w:rsidRPr="009E66F5">
        <w:rPr>
          <w:rFonts w:ascii="Times New Roman" w:hAnsi="Times New Roman"/>
          <w:color w:val="auto"/>
          <w:sz w:val="22"/>
        </w:rPr>
        <w:t>Кандидат ___________________________________________________________________________________________________________________________________</w:t>
      </w:r>
    </w:p>
    <w:p w:rsidR="00463CAC" w:rsidRPr="009E66F5" w:rsidRDefault="00463CAC" w:rsidP="002822BA">
      <w:pPr>
        <w:pStyle w:val="ConsPlusNonformat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(фамилия, имя, отчество, подпись и дата ее внесения)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</w:p>
    <w:p w:rsidR="00463CAC" w:rsidRPr="009E66F5" w:rsidRDefault="00463CAC" w:rsidP="002822BA">
      <w:pPr>
        <w:rPr>
          <w:b/>
          <w:color w:val="auto"/>
          <w:sz w:val="27"/>
        </w:rPr>
      </w:pPr>
      <w:r w:rsidRPr="009E66F5">
        <w:rPr>
          <w:b/>
          <w:color w:val="auto"/>
          <w:sz w:val="27"/>
        </w:rPr>
        <w:br w:type="page"/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</w:rPr>
      </w:pPr>
      <w:r w:rsidRPr="009E66F5">
        <w:rPr>
          <w:b/>
          <w:color w:val="auto"/>
          <w:sz w:val="27"/>
        </w:rPr>
        <w:t>Примечание</w:t>
      </w:r>
      <w:r w:rsidRPr="009E66F5">
        <w:rPr>
          <w:color w:val="auto"/>
        </w:rPr>
        <w:t>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 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 2 статьи 33 Федерального закона "Об 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 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</w:rPr>
      </w:pPr>
      <w:r w:rsidRPr="009E66F5">
        <w:rPr>
          <w:color w:val="auto"/>
        </w:rPr>
        <w:t>____________________________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1</w:t>
      </w:r>
      <w:r w:rsidRPr="009E66F5">
        <w:rPr>
          <w:color w:val="auto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2</w:t>
      </w:r>
      <w:r w:rsidRPr="009E66F5">
        <w:rPr>
          <w:color w:val="auto"/>
        </w:rPr>
        <w:t> Адрес места жительства может не содержать каких-либо из указанных в подпункте 5 статьи 2 Федерального закона "Об 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463CAC" w:rsidRPr="009E66F5" w:rsidRDefault="00463CAC" w:rsidP="002822BA">
      <w:pPr>
        <w:rPr>
          <w:color w:val="auto"/>
          <w:sz w:val="24"/>
        </w:rPr>
      </w:pPr>
      <w:r w:rsidRPr="009E66F5">
        <w:rPr>
          <w:color w:val="auto"/>
          <w:sz w:val="24"/>
        </w:rPr>
        <w:br w:type="page"/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Приложение 31</w:t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 xml:space="preserve">к решению ТИК Центрального района </w:t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Новокузнецкого городского округа</w:t>
      </w:r>
    </w:p>
    <w:p w:rsidR="00463CAC" w:rsidRPr="009E66F5" w:rsidRDefault="00463CAC" w:rsidP="002822BA">
      <w:pPr>
        <w:tabs>
          <w:tab w:val="left" w:pos="10348"/>
        </w:tabs>
        <w:ind w:firstLine="10773"/>
        <w:jc w:val="center"/>
        <w:rPr>
          <w:color w:val="auto"/>
        </w:rPr>
      </w:pPr>
      <w:r w:rsidRPr="009E66F5">
        <w:rPr>
          <w:color w:val="auto"/>
        </w:rPr>
        <w:t>от 01.07.2026  № 11/44</w:t>
      </w:r>
    </w:p>
    <w:p w:rsidR="00463CAC" w:rsidRPr="009E66F5" w:rsidRDefault="00463CAC" w:rsidP="002822BA">
      <w:pPr>
        <w:pStyle w:val="ConsPlusNormal"/>
        <w:jc w:val="center"/>
      </w:pPr>
      <w:r w:rsidRPr="009E66F5">
        <w:t>ПОДПИСНОЙ ЛИСТ</w:t>
      </w:r>
    </w:p>
    <w:p w:rsidR="00463CAC" w:rsidRPr="009E66F5" w:rsidRDefault="00463CAC" w:rsidP="002822BA">
      <w:pPr>
        <w:pStyle w:val="ConsPlusNormal"/>
        <w:jc w:val="center"/>
      </w:pPr>
      <w:r w:rsidRPr="009E66F5">
        <w:t>Выборы депутатов Новокузнецкого городского Совета народных депутатов</w:t>
      </w:r>
    </w:p>
    <w:p w:rsidR="00463CAC" w:rsidRPr="009E66F5" w:rsidRDefault="00463CAC" w:rsidP="002822BA">
      <w:pPr>
        <w:pStyle w:val="ConsPlusNormal"/>
        <w:jc w:val="center"/>
      </w:pPr>
      <w:r w:rsidRPr="009E66F5">
        <w:t>20 сентября 2026 года</w:t>
      </w:r>
    </w:p>
    <w:p w:rsidR="00463CAC" w:rsidRPr="009E66F5" w:rsidRDefault="00463CAC" w:rsidP="002822BA">
      <w:pPr>
        <w:pStyle w:val="ConsPlusNonformat"/>
        <w:jc w:val="both"/>
        <w:rPr>
          <w:color w:val="auto"/>
          <w:sz w:val="14"/>
        </w:rPr>
      </w:pPr>
    </w:p>
    <w:p w:rsidR="00463CAC" w:rsidRPr="009E66F5" w:rsidRDefault="00463CAC" w:rsidP="002822BA">
      <w:pPr>
        <w:pStyle w:val="ConsPlusNonformat"/>
        <w:ind w:firstLine="567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Мы, нижеподписавшиеся, поддерживаем самовыдвижение кандидата в депутаты по одномандатному избирательному округу № 12 Новокузнецкого городского округа гражданина __________________________   ___________________________________________________________,</w:t>
      </w:r>
    </w:p>
    <w:p w:rsidR="00463CAC" w:rsidRPr="009E66F5" w:rsidRDefault="00463CAC" w:rsidP="002822BA">
      <w:pPr>
        <w:pStyle w:val="ConsPlusNonformat"/>
        <w:ind w:left="4956" w:firstLine="708"/>
        <w:jc w:val="both"/>
        <w:rPr>
          <w:rFonts w:ascii="Times New Roman" w:hAnsi="Times New Roman"/>
          <w:color w:val="auto"/>
          <w:sz w:val="16"/>
          <w:szCs w:val="16"/>
        </w:rPr>
      </w:pPr>
      <w:r w:rsidRPr="009E66F5">
        <w:rPr>
          <w:rFonts w:ascii="Times New Roman" w:hAnsi="Times New Roman"/>
          <w:color w:val="auto"/>
          <w:sz w:val="16"/>
          <w:szCs w:val="16"/>
        </w:rPr>
        <w:t>(гражданство)</w:t>
      </w:r>
      <w:r w:rsidRPr="009E66F5">
        <w:rPr>
          <w:rFonts w:ascii="Times New Roman" w:hAnsi="Times New Roman"/>
          <w:color w:val="auto"/>
          <w:vertAlign w:val="superscript"/>
        </w:rPr>
        <w:t>1</w:t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  <w:t>(фамилия, имя, отчество)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родившего _________________, работающего ________________________________________________________________________________________,</w:t>
      </w:r>
    </w:p>
    <w:p w:rsidR="00463CAC" w:rsidRPr="009E66F5" w:rsidRDefault="00463CAC" w:rsidP="002822BA">
      <w:pPr>
        <w:pStyle w:val="ConsPlusNonformat"/>
        <w:ind w:left="4678" w:hanging="3262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(дата рождения)</w:t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 xml:space="preserve">                  (место работы, занимаемая должность или род занятий,  если  кандидат является депутатом и осуществляет свои полномочия</w:t>
      </w:r>
    </w:p>
    <w:p w:rsidR="00463CAC" w:rsidRPr="009E66F5" w:rsidRDefault="00463CAC" w:rsidP="002822BA">
      <w:pPr>
        <w:pStyle w:val="ConsPlusNonformat"/>
        <w:ind w:left="4678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на непостоянной основе, - сведения об этом с указанием наименования соответствующего представительного органа)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проживающего __________________________________________________________________________________________________________________.</w:t>
      </w:r>
    </w:p>
    <w:p w:rsidR="00463CAC" w:rsidRPr="009E66F5" w:rsidRDefault="00463CAC" w:rsidP="002822BA">
      <w:pPr>
        <w:pStyle w:val="ConsPlusNonformat"/>
        <w:ind w:left="3540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 xml:space="preserve"> (наименование субъекта Российской Федерации, района, города, иного населенного пункта, где находится место жительства)</w:t>
      </w:r>
    </w:p>
    <w:p w:rsidR="00463CAC" w:rsidRPr="009E66F5" w:rsidRDefault="00463CAC" w:rsidP="002822BA">
      <w:pPr>
        <w:pStyle w:val="ConsPlusNormal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10"/>
        <w:gridCol w:w="3138"/>
        <w:gridCol w:w="2835"/>
        <w:gridCol w:w="2693"/>
        <w:gridCol w:w="2694"/>
        <w:gridCol w:w="1701"/>
        <w:gridCol w:w="1843"/>
      </w:tblGrid>
      <w:tr w:rsidR="00463CAC" w:rsidRPr="009E66F5" w:rsidTr="002822BA"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N п/п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Фамилия, имя, отчество</w:t>
            </w: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Год рождения (в возрасте 18 лет - дополнительно число и месяц рождения)</w:t>
            </w: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Адрес места жительства</w:t>
            </w:r>
            <w:r w:rsidRPr="009E66F5">
              <w:rPr>
                <w:sz w:val="20"/>
                <w:vertAlign w:val="superscript"/>
              </w:rPr>
              <w:t>2</w:t>
            </w: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Дата внесения подписи</w:t>
            </w: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Подпись</w:t>
            </w: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1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2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3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4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5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</w:tbl>
    <w:p w:rsidR="00463CAC" w:rsidRPr="009E66F5" w:rsidRDefault="00463CAC" w:rsidP="002822BA">
      <w:pPr>
        <w:pStyle w:val="ConsPlusNormal"/>
        <w:jc w:val="both"/>
        <w:rPr>
          <w:sz w:val="16"/>
        </w:rPr>
      </w:pP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Подписной лист удостоверяю: _____________________________________________________________________________________________________</w:t>
      </w:r>
    </w:p>
    <w:p w:rsidR="00463CAC" w:rsidRPr="009E66F5" w:rsidRDefault="00463CAC" w:rsidP="002822BA">
      <w:pPr>
        <w:spacing w:after="90"/>
        <w:ind w:left="855" w:right="675"/>
        <w:jc w:val="center"/>
        <w:rPr>
          <w:color w:val="auto"/>
        </w:rPr>
      </w:pPr>
      <w:r w:rsidRPr="009E66F5">
        <w:rPr>
          <w:color w:val="auto"/>
          <w:sz w:val="17"/>
        </w:rPr>
        <w:t>(фамилия, имя, отчество, дата рождения, адрес места жительства</w:t>
      </w:r>
      <w:r w:rsidRPr="009E66F5">
        <w:rPr>
          <w:color w:val="auto"/>
          <w:sz w:val="17"/>
          <w:vertAlign w:val="superscript"/>
        </w:rPr>
        <w:t>2</w:t>
      </w:r>
      <w:r w:rsidRPr="009E66F5">
        <w:rPr>
          <w:color w:val="auto"/>
        </w:rPr>
        <w:t xml:space="preserve"> </w:t>
      </w:r>
      <w:r w:rsidRPr="009E66F5">
        <w:rPr>
          <w:color w:val="auto"/>
          <w:sz w:val="17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  <w:r w:rsidRPr="009E66F5">
        <w:rPr>
          <w:rFonts w:ascii="Times New Roman" w:hAnsi="Times New Roman"/>
          <w:color w:val="auto"/>
          <w:sz w:val="22"/>
        </w:rPr>
        <w:t>Кандидат ___________________________________________________________________________________________________________________________________</w:t>
      </w:r>
    </w:p>
    <w:p w:rsidR="00463CAC" w:rsidRPr="009E66F5" w:rsidRDefault="00463CAC" w:rsidP="002822BA">
      <w:pPr>
        <w:pStyle w:val="ConsPlusNonformat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(фамилия, имя, отчество, подпись и дата ее внесения)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</w:p>
    <w:p w:rsidR="00463CAC" w:rsidRPr="009E66F5" w:rsidRDefault="00463CAC" w:rsidP="002822BA">
      <w:pPr>
        <w:rPr>
          <w:b/>
          <w:color w:val="auto"/>
          <w:sz w:val="27"/>
        </w:rPr>
      </w:pPr>
      <w:r w:rsidRPr="009E66F5">
        <w:rPr>
          <w:b/>
          <w:color w:val="auto"/>
          <w:sz w:val="27"/>
        </w:rPr>
        <w:br w:type="page"/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</w:rPr>
      </w:pPr>
      <w:r w:rsidRPr="009E66F5">
        <w:rPr>
          <w:b/>
          <w:color w:val="auto"/>
          <w:sz w:val="27"/>
        </w:rPr>
        <w:t>Примечание</w:t>
      </w:r>
      <w:r w:rsidRPr="009E66F5">
        <w:rPr>
          <w:color w:val="auto"/>
        </w:rPr>
        <w:t>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 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 2 статьи 33 Федерального закона "Об 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 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</w:rPr>
      </w:pPr>
      <w:r w:rsidRPr="009E66F5">
        <w:rPr>
          <w:color w:val="auto"/>
        </w:rPr>
        <w:t>____________________________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1</w:t>
      </w:r>
      <w:r w:rsidRPr="009E66F5">
        <w:rPr>
          <w:color w:val="auto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2</w:t>
      </w:r>
      <w:r w:rsidRPr="009E66F5">
        <w:rPr>
          <w:color w:val="auto"/>
        </w:rPr>
        <w:t> Адрес места жительства может не содержать каких-либо из указанных в подпункте 5 статьи 2 Федерального закона "Об 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463CAC" w:rsidRPr="009E66F5" w:rsidRDefault="00463CAC" w:rsidP="002822BA">
      <w:pPr>
        <w:rPr>
          <w:color w:val="auto"/>
          <w:sz w:val="24"/>
        </w:rPr>
      </w:pPr>
      <w:r w:rsidRPr="009E66F5">
        <w:rPr>
          <w:color w:val="auto"/>
          <w:sz w:val="24"/>
        </w:rPr>
        <w:br w:type="page"/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Приложение 32</w:t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 xml:space="preserve">к решению ТИК Центрального района </w:t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Новокузнецкого городского округа</w:t>
      </w:r>
    </w:p>
    <w:p w:rsidR="00463CAC" w:rsidRPr="009E66F5" w:rsidRDefault="00463CAC" w:rsidP="002822BA">
      <w:pPr>
        <w:tabs>
          <w:tab w:val="left" w:pos="10348"/>
        </w:tabs>
        <w:ind w:firstLine="10773"/>
        <w:jc w:val="center"/>
        <w:rPr>
          <w:color w:val="auto"/>
        </w:rPr>
      </w:pPr>
      <w:r w:rsidRPr="009E66F5">
        <w:rPr>
          <w:color w:val="auto"/>
        </w:rPr>
        <w:t>от 01.07.2026  № 11/44</w:t>
      </w:r>
    </w:p>
    <w:p w:rsidR="00463CAC" w:rsidRPr="009E66F5" w:rsidRDefault="00463CAC" w:rsidP="002822BA">
      <w:pPr>
        <w:pStyle w:val="ConsPlusNormal"/>
        <w:jc w:val="center"/>
      </w:pPr>
      <w:r w:rsidRPr="009E66F5">
        <w:t>ПОДПИСНОЙ ЛИСТ</w:t>
      </w:r>
    </w:p>
    <w:p w:rsidR="00463CAC" w:rsidRPr="009E66F5" w:rsidRDefault="00463CAC" w:rsidP="002822BA">
      <w:pPr>
        <w:pStyle w:val="ConsPlusNormal"/>
        <w:jc w:val="center"/>
      </w:pPr>
      <w:r w:rsidRPr="009E66F5">
        <w:t>Выборы депутатов Новокузнецкого городского Совета народных депутатов</w:t>
      </w:r>
    </w:p>
    <w:p w:rsidR="00463CAC" w:rsidRPr="009E66F5" w:rsidRDefault="00463CAC" w:rsidP="002822BA">
      <w:pPr>
        <w:pStyle w:val="ConsPlusNormal"/>
        <w:jc w:val="center"/>
      </w:pPr>
      <w:r w:rsidRPr="009E66F5">
        <w:t>20 сентября 2026 года</w:t>
      </w:r>
    </w:p>
    <w:p w:rsidR="00463CAC" w:rsidRPr="009E66F5" w:rsidRDefault="00463CAC" w:rsidP="002822BA">
      <w:pPr>
        <w:pStyle w:val="ConsPlusNonformat"/>
        <w:jc w:val="both"/>
        <w:rPr>
          <w:color w:val="auto"/>
          <w:sz w:val="14"/>
        </w:rPr>
      </w:pPr>
    </w:p>
    <w:p w:rsidR="00463CAC" w:rsidRPr="009E66F5" w:rsidRDefault="00463CAC" w:rsidP="002822BA">
      <w:pPr>
        <w:pStyle w:val="ConsPlusNonformat"/>
        <w:ind w:firstLine="567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Мы, нижеподписавшиеся, поддерживаем самовыдвижение кандидата в депутаты по одномандатному избирательному округу № 13 Новокузнецкого городского округа гражданина __________________________   ___________________________________________________________,</w:t>
      </w:r>
    </w:p>
    <w:p w:rsidR="00463CAC" w:rsidRPr="009E66F5" w:rsidRDefault="00463CAC" w:rsidP="002822BA">
      <w:pPr>
        <w:pStyle w:val="ConsPlusNonformat"/>
        <w:ind w:left="4956" w:firstLine="708"/>
        <w:jc w:val="both"/>
        <w:rPr>
          <w:rFonts w:ascii="Times New Roman" w:hAnsi="Times New Roman"/>
          <w:color w:val="auto"/>
          <w:sz w:val="16"/>
          <w:szCs w:val="16"/>
        </w:rPr>
      </w:pPr>
      <w:r w:rsidRPr="009E66F5">
        <w:rPr>
          <w:rFonts w:ascii="Times New Roman" w:hAnsi="Times New Roman"/>
          <w:color w:val="auto"/>
          <w:sz w:val="16"/>
          <w:szCs w:val="16"/>
        </w:rPr>
        <w:t>(гражданство)</w:t>
      </w:r>
      <w:r w:rsidRPr="009E66F5">
        <w:rPr>
          <w:rFonts w:ascii="Times New Roman" w:hAnsi="Times New Roman"/>
          <w:color w:val="auto"/>
          <w:vertAlign w:val="superscript"/>
        </w:rPr>
        <w:t>1</w:t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  <w:t>(фамилия, имя, отчество)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родившего _________________, работающего ________________________________________________________________________________________,</w:t>
      </w:r>
    </w:p>
    <w:p w:rsidR="00463CAC" w:rsidRPr="009E66F5" w:rsidRDefault="00463CAC" w:rsidP="002822BA">
      <w:pPr>
        <w:pStyle w:val="ConsPlusNonformat"/>
        <w:ind w:left="4678" w:hanging="3262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(дата рождения)</w:t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 xml:space="preserve">                  (место работы, занимаемая должность или род занятий,  если  кандидат является депутатом и осуществляет свои полномочия</w:t>
      </w:r>
    </w:p>
    <w:p w:rsidR="00463CAC" w:rsidRPr="009E66F5" w:rsidRDefault="00463CAC" w:rsidP="002822BA">
      <w:pPr>
        <w:pStyle w:val="ConsPlusNonformat"/>
        <w:ind w:left="4678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на непостоянной основе, - сведения об этом с указанием наименования соответствующего представительного органа)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проживающего __________________________________________________________________________________________________________________.</w:t>
      </w:r>
    </w:p>
    <w:p w:rsidR="00463CAC" w:rsidRPr="009E66F5" w:rsidRDefault="00463CAC" w:rsidP="002822BA">
      <w:pPr>
        <w:pStyle w:val="ConsPlusNonformat"/>
        <w:ind w:left="3540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 xml:space="preserve"> (наименование субъекта Российской Федерации, района, города, иного населенного пункта, где находится место жительства)</w:t>
      </w:r>
    </w:p>
    <w:p w:rsidR="00463CAC" w:rsidRPr="009E66F5" w:rsidRDefault="00463CAC" w:rsidP="002822BA">
      <w:pPr>
        <w:pStyle w:val="ConsPlusNormal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10"/>
        <w:gridCol w:w="3138"/>
        <w:gridCol w:w="2835"/>
        <w:gridCol w:w="2693"/>
        <w:gridCol w:w="2694"/>
        <w:gridCol w:w="1701"/>
        <w:gridCol w:w="1843"/>
      </w:tblGrid>
      <w:tr w:rsidR="00463CAC" w:rsidRPr="009E66F5" w:rsidTr="002822BA"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N п/п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Фамилия, имя, отчество</w:t>
            </w: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Год рождения (в возрасте 18 лет - дополнительно число и месяц рождения)</w:t>
            </w: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Адрес места жительства</w:t>
            </w:r>
            <w:r w:rsidRPr="009E66F5">
              <w:rPr>
                <w:sz w:val="20"/>
                <w:vertAlign w:val="superscript"/>
              </w:rPr>
              <w:t>2</w:t>
            </w: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Дата внесения подписи</w:t>
            </w: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Подпись</w:t>
            </w: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1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2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3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4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5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</w:tbl>
    <w:p w:rsidR="00463CAC" w:rsidRPr="009E66F5" w:rsidRDefault="00463CAC" w:rsidP="002822BA">
      <w:pPr>
        <w:pStyle w:val="ConsPlusNormal"/>
        <w:jc w:val="both"/>
        <w:rPr>
          <w:sz w:val="16"/>
        </w:rPr>
      </w:pP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Подписной лист удостоверяю: _____________________________________________________________________________________________________</w:t>
      </w:r>
    </w:p>
    <w:p w:rsidR="00463CAC" w:rsidRPr="009E66F5" w:rsidRDefault="00463CAC" w:rsidP="002822BA">
      <w:pPr>
        <w:spacing w:after="90"/>
        <w:ind w:left="855" w:right="675"/>
        <w:jc w:val="center"/>
        <w:rPr>
          <w:color w:val="auto"/>
        </w:rPr>
      </w:pPr>
      <w:r w:rsidRPr="009E66F5">
        <w:rPr>
          <w:color w:val="auto"/>
          <w:sz w:val="17"/>
        </w:rPr>
        <w:t>(фамилия, имя, отчество, дата рождения, адрес места жительства</w:t>
      </w:r>
      <w:r w:rsidRPr="009E66F5">
        <w:rPr>
          <w:color w:val="auto"/>
          <w:sz w:val="17"/>
          <w:vertAlign w:val="superscript"/>
        </w:rPr>
        <w:t>2</w:t>
      </w:r>
      <w:r w:rsidRPr="009E66F5">
        <w:rPr>
          <w:color w:val="auto"/>
        </w:rPr>
        <w:t xml:space="preserve"> </w:t>
      </w:r>
      <w:r w:rsidRPr="009E66F5">
        <w:rPr>
          <w:color w:val="auto"/>
          <w:sz w:val="17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  <w:r w:rsidRPr="009E66F5">
        <w:rPr>
          <w:rFonts w:ascii="Times New Roman" w:hAnsi="Times New Roman"/>
          <w:color w:val="auto"/>
          <w:sz w:val="22"/>
        </w:rPr>
        <w:t>Кандидат ___________________________________________________________________________________________________________________________________</w:t>
      </w:r>
    </w:p>
    <w:p w:rsidR="00463CAC" w:rsidRPr="009E66F5" w:rsidRDefault="00463CAC" w:rsidP="002822BA">
      <w:pPr>
        <w:pStyle w:val="ConsPlusNonformat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(фамилия, имя, отчество, подпись и дата ее внесения)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</w:p>
    <w:p w:rsidR="00463CAC" w:rsidRPr="009E66F5" w:rsidRDefault="00463CAC" w:rsidP="002822BA">
      <w:pPr>
        <w:rPr>
          <w:b/>
          <w:color w:val="auto"/>
          <w:sz w:val="27"/>
        </w:rPr>
      </w:pPr>
      <w:r w:rsidRPr="009E66F5">
        <w:rPr>
          <w:b/>
          <w:color w:val="auto"/>
          <w:sz w:val="27"/>
        </w:rPr>
        <w:br w:type="page"/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</w:rPr>
      </w:pPr>
      <w:r w:rsidRPr="009E66F5">
        <w:rPr>
          <w:b/>
          <w:color w:val="auto"/>
          <w:sz w:val="27"/>
        </w:rPr>
        <w:t>Примечание</w:t>
      </w:r>
      <w:r w:rsidRPr="009E66F5">
        <w:rPr>
          <w:color w:val="auto"/>
        </w:rPr>
        <w:t>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 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 2 статьи 33 Федерального закона "Об 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 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</w:rPr>
      </w:pPr>
      <w:r w:rsidRPr="009E66F5">
        <w:rPr>
          <w:color w:val="auto"/>
        </w:rPr>
        <w:t>____________________________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1</w:t>
      </w:r>
      <w:r w:rsidRPr="009E66F5">
        <w:rPr>
          <w:color w:val="auto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2</w:t>
      </w:r>
      <w:r w:rsidRPr="009E66F5">
        <w:rPr>
          <w:color w:val="auto"/>
        </w:rPr>
        <w:t> Адрес места жительства может не содержать каких-либо из указанных в подпункте 5 статьи 2 Федерального закона "Об 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463CAC" w:rsidRPr="009E66F5" w:rsidRDefault="00463CAC" w:rsidP="002822BA">
      <w:pPr>
        <w:rPr>
          <w:color w:val="auto"/>
          <w:sz w:val="24"/>
        </w:rPr>
      </w:pPr>
      <w:r w:rsidRPr="009E66F5">
        <w:rPr>
          <w:color w:val="auto"/>
          <w:sz w:val="24"/>
        </w:rPr>
        <w:br w:type="page"/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Приложение 33</w:t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 xml:space="preserve">к решению ТИК Центрального района </w:t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Новокузнецкого городского округа</w:t>
      </w:r>
    </w:p>
    <w:p w:rsidR="00463CAC" w:rsidRPr="009E66F5" w:rsidRDefault="00463CAC" w:rsidP="002822BA">
      <w:pPr>
        <w:tabs>
          <w:tab w:val="left" w:pos="10348"/>
        </w:tabs>
        <w:ind w:firstLine="10773"/>
        <w:jc w:val="center"/>
        <w:rPr>
          <w:color w:val="auto"/>
        </w:rPr>
      </w:pPr>
      <w:r w:rsidRPr="009E66F5">
        <w:rPr>
          <w:color w:val="auto"/>
        </w:rPr>
        <w:t>от 01.07.2026  № 11/44</w:t>
      </w:r>
    </w:p>
    <w:p w:rsidR="00463CAC" w:rsidRPr="009E66F5" w:rsidRDefault="00463CAC" w:rsidP="002822BA">
      <w:pPr>
        <w:pStyle w:val="ConsPlusNormal"/>
        <w:jc w:val="center"/>
      </w:pPr>
      <w:r w:rsidRPr="009E66F5">
        <w:t>ПОДПИСНОЙ ЛИСТ</w:t>
      </w:r>
    </w:p>
    <w:p w:rsidR="00463CAC" w:rsidRPr="009E66F5" w:rsidRDefault="00463CAC" w:rsidP="002822BA">
      <w:pPr>
        <w:pStyle w:val="ConsPlusNormal"/>
        <w:jc w:val="center"/>
      </w:pPr>
      <w:r w:rsidRPr="009E66F5">
        <w:t>Выборы депутатов Новокузнецкого городского Совета народных депутатов</w:t>
      </w:r>
    </w:p>
    <w:p w:rsidR="00463CAC" w:rsidRPr="009E66F5" w:rsidRDefault="00463CAC" w:rsidP="002822BA">
      <w:pPr>
        <w:pStyle w:val="ConsPlusNormal"/>
        <w:jc w:val="center"/>
      </w:pPr>
      <w:r w:rsidRPr="009E66F5">
        <w:t>20 сентября 2026 года</w:t>
      </w:r>
    </w:p>
    <w:p w:rsidR="00463CAC" w:rsidRPr="009E66F5" w:rsidRDefault="00463CAC" w:rsidP="002822BA">
      <w:pPr>
        <w:pStyle w:val="ConsPlusNonformat"/>
        <w:jc w:val="both"/>
        <w:rPr>
          <w:color w:val="auto"/>
          <w:sz w:val="14"/>
        </w:rPr>
      </w:pPr>
    </w:p>
    <w:p w:rsidR="00463CAC" w:rsidRPr="009E66F5" w:rsidRDefault="00463CAC" w:rsidP="002822BA">
      <w:pPr>
        <w:pStyle w:val="ConsPlusNonformat"/>
        <w:ind w:firstLine="567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Мы, нижеподписавшиеся, поддерживаем самовыдвижение кандидата в депутаты по одномандатному избирательному округу № 14 Новокузнецкого городского округа гражданина __________________________   ___________________________________________________________,</w:t>
      </w:r>
    </w:p>
    <w:p w:rsidR="00463CAC" w:rsidRPr="009E66F5" w:rsidRDefault="00463CAC" w:rsidP="002822BA">
      <w:pPr>
        <w:pStyle w:val="ConsPlusNonformat"/>
        <w:ind w:left="4956" w:firstLine="708"/>
        <w:jc w:val="both"/>
        <w:rPr>
          <w:rFonts w:ascii="Times New Roman" w:hAnsi="Times New Roman"/>
          <w:color w:val="auto"/>
          <w:sz w:val="16"/>
          <w:szCs w:val="16"/>
        </w:rPr>
      </w:pPr>
      <w:r w:rsidRPr="009E66F5">
        <w:rPr>
          <w:rFonts w:ascii="Times New Roman" w:hAnsi="Times New Roman"/>
          <w:color w:val="auto"/>
          <w:sz w:val="16"/>
          <w:szCs w:val="16"/>
        </w:rPr>
        <w:t>(гражданство)</w:t>
      </w:r>
      <w:r w:rsidRPr="009E66F5">
        <w:rPr>
          <w:rFonts w:ascii="Times New Roman" w:hAnsi="Times New Roman"/>
          <w:color w:val="auto"/>
          <w:vertAlign w:val="superscript"/>
        </w:rPr>
        <w:t>1</w:t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  <w:t>(фамилия, имя, отчество)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родившего _________________, работающего ________________________________________________________________________________________,</w:t>
      </w:r>
    </w:p>
    <w:p w:rsidR="00463CAC" w:rsidRPr="009E66F5" w:rsidRDefault="00463CAC" w:rsidP="002822BA">
      <w:pPr>
        <w:pStyle w:val="ConsPlusNonformat"/>
        <w:ind w:left="4678" w:hanging="3262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(дата рождения)</w:t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 xml:space="preserve">                  (место работы, занимаемая должность или род занятий,  если  кандидат является депутатом и осуществляет свои полномочия</w:t>
      </w:r>
    </w:p>
    <w:p w:rsidR="00463CAC" w:rsidRPr="009E66F5" w:rsidRDefault="00463CAC" w:rsidP="002822BA">
      <w:pPr>
        <w:pStyle w:val="ConsPlusNonformat"/>
        <w:ind w:left="4678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на непостоянной основе, - сведения об этом с указанием наименования соответствующего представительного органа)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проживающего __________________________________________________________________________________________________________________.</w:t>
      </w:r>
    </w:p>
    <w:p w:rsidR="00463CAC" w:rsidRPr="009E66F5" w:rsidRDefault="00463CAC" w:rsidP="002822BA">
      <w:pPr>
        <w:pStyle w:val="ConsPlusNonformat"/>
        <w:ind w:left="3540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 xml:space="preserve"> (наименование субъекта Российской Федерации, района, города, иного населенного пункта, где находится место жительства)</w:t>
      </w:r>
    </w:p>
    <w:p w:rsidR="00463CAC" w:rsidRPr="009E66F5" w:rsidRDefault="00463CAC" w:rsidP="002822BA">
      <w:pPr>
        <w:pStyle w:val="ConsPlusNormal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10"/>
        <w:gridCol w:w="3138"/>
        <w:gridCol w:w="2835"/>
        <w:gridCol w:w="2693"/>
        <w:gridCol w:w="2694"/>
        <w:gridCol w:w="1701"/>
        <w:gridCol w:w="1843"/>
      </w:tblGrid>
      <w:tr w:rsidR="00463CAC" w:rsidRPr="009E66F5" w:rsidTr="002822BA"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N п/п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Фамилия, имя, отчество</w:t>
            </w: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Год рождения (в возрасте 18 лет - дополнительно число и месяц рождения)</w:t>
            </w: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Адрес места жительства</w:t>
            </w:r>
            <w:r w:rsidRPr="009E66F5">
              <w:rPr>
                <w:sz w:val="20"/>
                <w:vertAlign w:val="superscript"/>
              </w:rPr>
              <w:t>2</w:t>
            </w: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Дата внесения подписи</w:t>
            </w: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Подпись</w:t>
            </w: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1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2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3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4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5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</w:tbl>
    <w:p w:rsidR="00463CAC" w:rsidRPr="009E66F5" w:rsidRDefault="00463CAC" w:rsidP="002822BA">
      <w:pPr>
        <w:pStyle w:val="ConsPlusNormal"/>
        <w:jc w:val="both"/>
        <w:rPr>
          <w:sz w:val="16"/>
        </w:rPr>
      </w:pP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Подписной лист удостоверяю: _____________________________________________________________________________________________________</w:t>
      </w:r>
    </w:p>
    <w:p w:rsidR="00463CAC" w:rsidRPr="009E66F5" w:rsidRDefault="00463CAC" w:rsidP="002822BA">
      <w:pPr>
        <w:spacing w:after="90"/>
        <w:ind w:left="855" w:right="675"/>
        <w:jc w:val="center"/>
        <w:rPr>
          <w:color w:val="auto"/>
        </w:rPr>
      </w:pPr>
      <w:r w:rsidRPr="009E66F5">
        <w:rPr>
          <w:color w:val="auto"/>
          <w:sz w:val="17"/>
        </w:rPr>
        <w:t>(фамилия, имя, отчество, дата рождения, адрес места жительства</w:t>
      </w:r>
      <w:r w:rsidRPr="009E66F5">
        <w:rPr>
          <w:color w:val="auto"/>
          <w:sz w:val="17"/>
          <w:vertAlign w:val="superscript"/>
        </w:rPr>
        <w:t>2</w:t>
      </w:r>
      <w:r w:rsidRPr="009E66F5">
        <w:rPr>
          <w:color w:val="auto"/>
        </w:rPr>
        <w:t xml:space="preserve"> </w:t>
      </w:r>
      <w:r w:rsidRPr="009E66F5">
        <w:rPr>
          <w:color w:val="auto"/>
          <w:sz w:val="17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  <w:r w:rsidRPr="009E66F5">
        <w:rPr>
          <w:rFonts w:ascii="Times New Roman" w:hAnsi="Times New Roman"/>
          <w:color w:val="auto"/>
          <w:sz w:val="22"/>
        </w:rPr>
        <w:t>Кандидат ___________________________________________________________________________________________________________________________________</w:t>
      </w:r>
    </w:p>
    <w:p w:rsidR="00463CAC" w:rsidRPr="009E66F5" w:rsidRDefault="00463CAC" w:rsidP="002822BA">
      <w:pPr>
        <w:pStyle w:val="ConsPlusNonformat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(фамилия, имя, отчество, подпись и дата ее внесения)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</w:p>
    <w:p w:rsidR="00463CAC" w:rsidRPr="009E66F5" w:rsidRDefault="00463CAC" w:rsidP="002822BA">
      <w:pPr>
        <w:rPr>
          <w:b/>
          <w:color w:val="auto"/>
          <w:sz w:val="27"/>
        </w:rPr>
      </w:pPr>
      <w:r w:rsidRPr="009E66F5">
        <w:rPr>
          <w:b/>
          <w:color w:val="auto"/>
          <w:sz w:val="27"/>
        </w:rPr>
        <w:br w:type="page"/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</w:rPr>
      </w:pPr>
      <w:r w:rsidRPr="009E66F5">
        <w:rPr>
          <w:b/>
          <w:color w:val="auto"/>
          <w:sz w:val="27"/>
        </w:rPr>
        <w:t>Примечание</w:t>
      </w:r>
      <w:r w:rsidRPr="009E66F5">
        <w:rPr>
          <w:color w:val="auto"/>
        </w:rPr>
        <w:t>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 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 2 статьи 33 Федерального закона "Об 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 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</w:rPr>
      </w:pPr>
      <w:r w:rsidRPr="009E66F5">
        <w:rPr>
          <w:color w:val="auto"/>
        </w:rPr>
        <w:t>____________________________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1</w:t>
      </w:r>
      <w:r w:rsidRPr="009E66F5">
        <w:rPr>
          <w:color w:val="auto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2</w:t>
      </w:r>
      <w:r w:rsidRPr="009E66F5">
        <w:rPr>
          <w:color w:val="auto"/>
        </w:rPr>
        <w:t> Адрес места жительства может не содержать каких-либо из указанных в подпункте 5 статьи 2 Федерального закона "Об 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463CAC" w:rsidRPr="009E66F5" w:rsidRDefault="00463CAC" w:rsidP="002822BA">
      <w:pPr>
        <w:rPr>
          <w:color w:val="auto"/>
          <w:sz w:val="24"/>
        </w:rPr>
      </w:pPr>
      <w:r w:rsidRPr="009E66F5">
        <w:rPr>
          <w:color w:val="auto"/>
          <w:sz w:val="24"/>
        </w:rPr>
        <w:br w:type="page"/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Приложение 34</w:t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 xml:space="preserve">к решению ТИК Центрального района </w:t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Новокузнецкого городского округа</w:t>
      </w:r>
    </w:p>
    <w:p w:rsidR="00463CAC" w:rsidRPr="009E66F5" w:rsidRDefault="00463CAC" w:rsidP="002822BA">
      <w:pPr>
        <w:tabs>
          <w:tab w:val="left" w:pos="10348"/>
        </w:tabs>
        <w:ind w:firstLine="10773"/>
        <w:jc w:val="center"/>
        <w:rPr>
          <w:color w:val="auto"/>
        </w:rPr>
      </w:pPr>
      <w:r w:rsidRPr="009E66F5">
        <w:rPr>
          <w:color w:val="auto"/>
        </w:rPr>
        <w:t>от 01.07.2026  № 11/44</w:t>
      </w:r>
    </w:p>
    <w:p w:rsidR="00463CAC" w:rsidRPr="009E66F5" w:rsidRDefault="00463CAC" w:rsidP="002822BA">
      <w:pPr>
        <w:pStyle w:val="ConsPlusNormal"/>
        <w:jc w:val="center"/>
      </w:pPr>
      <w:r w:rsidRPr="009E66F5">
        <w:t>ПОДПИСНОЙ ЛИСТ</w:t>
      </w:r>
    </w:p>
    <w:p w:rsidR="00463CAC" w:rsidRPr="009E66F5" w:rsidRDefault="00463CAC" w:rsidP="002822BA">
      <w:pPr>
        <w:pStyle w:val="ConsPlusNormal"/>
        <w:jc w:val="center"/>
      </w:pPr>
      <w:r w:rsidRPr="009E66F5">
        <w:t>Выборы депутатов Новокузнецкого городского Совета народных депутатов</w:t>
      </w:r>
    </w:p>
    <w:p w:rsidR="00463CAC" w:rsidRPr="009E66F5" w:rsidRDefault="00463CAC" w:rsidP="002822BA">
      <w:pPr>
        <w:pStyle w:val="ConsPlusNormal"/>
        <w:jc w:val="center"/>
      </w:pPr>
      <w:r w:rsidRPr="009E66F5">
        <w:t>20 сентября 2026 года</w:t>
      </w:r>
    </w:p>
    <w:p w:rsidR="00463CAC" w:rsidRPr="009E66F5" w:rsidRDefault="00463CAC" w:rsidP="002822BA">
      <w:pPr>
        <w:pStyle w:val="ConsPlusNonformat"/>
        <w:jc w:val="both"/>
        <w:rPr>
          <w:color w:val="auto"/>
          <w:sz w:val="14"/>
        </w:rPr>
      </w:pPr>
    </w:p>
    <w:p w:rsidR="00463CAC" w:rsidRPr="009E66F5" w:rsidRDefault="00463CAC" w:rsidP="002822BA">
      <w:pPr>
        <w:pStyle w:val="ConsPlusNonformat"/>
        <w:ind w:firstLine="567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Мы, нижеподписавшиеся, поддерживаем самовыдвижение кандидата в депутаты по одномандатному избирательному округу № 15 Новокузнецкого городского округа гражданина __________________________   ___________________________________________________________,</w:t>
      </w:r>
    </w:p>
    <w:p w:rsidR="00463CAC" w:rsidRPr="009E66F5" w:rsidRDefault="00463CAC" w:rsidP="002822BA">
      <w:pPr>
        <w:pStyle w:val="ConsPlusNonformat"/>
        <w:ind w:left="4956" w:firstLine="708"/>
        <w:jc w:val="both"/>
        <w:rPr>
          <w:rFonts w:ascii="Times New Roman" w:hAnsi="Times New Roman"/>
          <w:color w:val="auto"/>
          <w:sz w:val="16"/>
          <w:szCs w:val="16"/>
        </w:rPr>
      </w:pPr>
      <w:r w:rsidRPr="009E66F5">
        <w:rPr>
          <w:rFonts w:ascii="Times New Roman" w:hAnsi="Times New Roman"/>
          <w:color w:val="auto"/>
          <w:sz w:val="16"/>
          <w:szCs w:val="16"/>
        </w:rPr>
        <w:t>(гражданство)</w:t>
      </w:r>
      <w:r w:rsidRPr="009E66F5">
        <w:rPr>
          <w:rFonts w:ascii="Times New Roman" w:hAnsi="Times New Roman"/>
          <w:color w:val="auto"/>
          <w:vertAlign w:val="superscript"/>
        </w:rPr>
        <w:t>1</w:t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  <w:t>(фамилия, имя, отчество)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родившего _________________, работающего ________________________________________________________________________________________,</w:t>
      </w:r>
    </w:p>
    <w:p w:rsidR="00463CAC" w:rsidRPr="009E66F5" w:rsidRDefault="00463CAC" w:rsidP="002822BA">
      <w:pPr>
        <w:pStyle w:val="ConsPlusNonformat"/>
        <w:ind w:left="4678" w:hanging="3262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(дата рождения)</w:t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 xml:space="preserve">                  (место работы, занимаемая должность или род занятий,  если  кандидат является депутатом и осуществляет свои полномочия</w:t>
      </w:r>
    </w:p>
    <w:p w:rsidR="00463CAC" w:rsidRPr="009E66F5" w:rsidRDefault="00463CAC" w:rsidP="002822BA">
      <w:pPr>
        <w:pStyle w:val="ConsPlusNonformat"/>
        <w:ind w:left="4678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на непостоянной основе, - сведения об этом с указанием наименования соответствующего представительного органа)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проживающего __________________________________________________________________________________________________________________.</w:t>
      </w:r>
    </w:p>
    <w:p w:rsidR="00463CAC" w:rsidRPr="009E66F5" w:rsidRDefault="00463CAC" w:rsidP="002822BA">
      <w:pPr>
        <w:pStyle w:val="ConsPlusNonformat"/>
        <w:ind w:left="3540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 xml:space="preserve"> (наименование субъекта Российской Федерации, района, города, иного населенного пункта, где находится место жительства)</w:t>
      </w:r>
    </w:p>
    <w:p w:rsidR="00463CAC" w:rsidRPr="009E66F5" w:rsidRDefault="00463CAC" w:rsidP="002822BA">
      <w:pPr>
        <w:pStyle w:val="ConsPlusNormal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10"/>
        <w:gridCol w:w="3138"/>
        <w:gridCol w:w="2835"/>
        <w:gridCol w:w="2693"/>
        <w:gridCol w:w="2694"/>
        <w:gridCol w:w="1701"/>
        <w:gridCol w:w="1843"/>
      </w:tblGrid>
      <w:tr w:rsidR="00463CAC" w:rsidRPr="009E66F5" w:rsidTr="002822BA"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N п/п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Фамилия, имя, отчество</w:t>
            </w: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Год рождения (в возрасте 18 лет - дополнительно число и месяц рождения)</w:t>
            </w: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Адрес места жительства</w:t>
            </w:r>
            <w:r w:rsidRPr="009E66F5">
              <w:rPr>
                <w:sz w:val="20"/>
                <w:vertAlign w:val="superscript"/>
              </w:rPr>
              <w:t>2</w:t>
            </w: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Дата внесения подписи</w:t>
            </w: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Подпись</w:t>
            </w: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1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2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3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4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5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</w:tbl>
    <w:p w:rsidR="00463CAC" w:rsidRPr="009E66F5" w:rsidRDefault="00463CAC" w:rsidP="002822BA">
      <w:pPr>
        <w:pStyle w:val="ConsPlusNormal"/>
        <w:jc w:val="both"/>
        <w:rPr>
          <w:sz w:val="16"/>
        </w:rPr>
      </w:pP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Подписной лист удостоверяю: _____________________________________________________________________________________________________</w:t>
      </w:r>
    </w:p>
    <w:p w:rsidR="00463CAC" w:rsidRPr="009E66F5" w:rsidRDefault="00463CAC" w:rsidP="002822BA">
      <w:pPr>
        <w:spacing w:after="90"/>
        <w:ind w:left="855" w:right="675"/>
        <w:jc w:val="center"/>
        <w:rPr>
          <w:color w:val="auto"/>
        </w:rPr>
      </w:pPr>
      <w:r w:rsidRPr="009E66F5">
        <w:rPr>
          <w:color w:val="auto"/>
          <w:sz w:val="17"/>
        </w:rPr>
        <w:t>(фамилия, имя, отчество, дата рождения, адрес места жительства</w:t>
      </w:r>
      <w:r w:rsidRPr="009E66F5">
        <w:rPr>
          <w:color w:val="auto"/>
          <w:sz w:val="17"/>
          <w:vertAlign w:val="superscript"/>
        </w:rPr>
        <w:t>2</w:t>
      </w:r>
      <w:r w:rsidRPr="009E66F5">
        <w:rPr>
          <w:color w:val="auto"/>
        </w:rPr>
        <w:t xml:space="preserve"> </w:t>
      </w:r>
      <w:r w:rsidRPr="009E66F5">
        <w:rPr>
          <w:color w:val="auto"/>
          <w:sz w:val="17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  <w:r w:rsidRPr="009E66F5">
        <w:rPr>
          <w:rFonts w:ascii="Times New Roman" w:hAnsi="Times New Roman"/>
          <w:color w:val="auto"/>
          <w:sz w:val="22"/>
        </w:rPr>
        <w:t>Кандидат ___________________________________________________________________________________________________________________________________</w:t>
      </w:r>
    </w:p>
    <w:p w:rsidR="00463CAC" w:rsidRPr="009E66F5" w:rsidRDefault="00463CAC" w:rsidP="002822BA">
      <w:pPr>
        <w:pStyle w:val="ConsPlusNonformat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(фамилия, имя, отчество, подпись и дата ее внесения)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</w:p>
    <w:p w:rsidR="00463CAC" w:rsidRPr="009E66F5" w:rsidRDefault="00463CAC" w:rsidP="002822BA">
      <w:pPr>
        <w:rPr>
          <w:b/>
          <w:color w:val="auto"/>
          <w:sz w:val="27"/>
        </w:rPr>
      </w:pPr>
      <w:r w:rsidRPr="009E66F5">
        <w:rPr>
          <w:b/>
          <w:color w:val="auto"/>
          <w:sz w:val="27"/>
        </w:rPr>
        <w:br w:type="page"/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</w:rPr>
      </w:pPr>
      <w:r w:rsidRPr="009E66F5">
        <w:rPr>
          <w:b/>
          <w:color w:val="auto"/>
          <w:sz w:val="27"/>
        </w:rPr>
        <w:t>Примечание</w:t>
      </w:r>
      <w:r w:rsidRPr="009E66F5">
        <w:rPr>
          <w:color w:val="auto"/>
        </w:rPr>
        <w:t>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 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 2 статьи 33 Федерального закона "Об 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 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</w:rPr>
      </w:pPr>
      <w:r w:rsidRPr="009E66F5">
        <w:rPr>
          <w:color w:val="auto"/>
        </w:rPr>
        <w:t>____________________________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1</w:t>
      </w:r>
      <w:r w:rsidRPr="009E66F5">
        <w:rPr>
          <w:color w:val="auto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2</w:t>
      </w:r>
      <w:r w:rsidRPr="009E66F5">
        <w:rPr>
          <w:color w:val="auto"/>
        </w:rPr>
        <w:t> Адрес места жительства может не содержать каких-либо из указанных в подпункте 5 статьи 2 Федерального закона "Об 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463CAC" w:rsidRPr="009E66F5" w:rsidRDefault="00463CAC" w:rsidP="002822BA">
      <w:pPr>
        <w:rPr>
          <w:color w:val="auto"/>
          <w:sz w:val="24"/>
        </w:rPr>
      </w:pPr>
      <w:r w:rsidRPr="009E66F5">
        <w:rPr>
          <w:color w:val="auto"/>
          <w:sz w:val="24"/>
        </w:rPr>
        <w:br w:type="page"/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Приложение 35</w:t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 xml:space="preserve">к решению ТИК Центрального района </w:t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Новокузнецкого городского округа</w:t>
      </w:r>
    </w:p>
    <w:p w:rsidR="00463CAC" w:rsidRPr="009E66F5" w:rsidRDefault="00463CAC" w:rsidP="002822BA">
      <w:pPr>
        <w:tabs>
          <w:tab w:val="left" w:pos="10348"/>
        </w:tabs>
        <w:ind w:firstLine="10773"/>
        <w:jc w:val="center"/>
        <w:rPr>
          <w:color w:val="auto"/>
        </w:rPr>
      </w:pPr>
      <w:r w:rsidRPr="009E66F5">
        <w:rPr>
          <w:color w:val="auto"/>
        </w:rPr>
        <w:t>от 01.07.2026  № 11/44</w:t>
      </w:r>
    </w:p>
    <w:p w:rsidR="00463CAC" w:rsidRPr="009E66F5" w:rsidRDefault="00463CAC" w:rsidP="002822BA">
      <w:pPr>
        <w:pStyle w:val="ConsPlusNormal"/>
        <w:jc w:val="center"/>
      </w:pPr>
      <w:r w:rsidRPr="009E66F5">
        <w:t>ПОДПИСНОЙ ЛИСТ</w:t>
      </w:r>
    </w:p>
    <w:p w:rsidR="00463CAC" w:rsidRPr="009E66F5" w:rsidRDefault="00463CAC" w:rsidP="002822BA">
      <w:pPr>
        <w:pStyle w:val="ConsPlusNormal"/>
        <w:jc w:val="center"/>
      </w:pPr>
      <w:r w:rsidRPr="009E66F5">
        <w:t>Выборы депутатов Новокузнецкого городского Совета народных депутатов</w:t>
      </w:r>
    </w:p>
    <w:p w:rsidR="00463CAC" w:rsidRPr="009E66F5" w:rsidRDefault="00463CAC" w:rsidP="002822BA">
      <w:pPr>
        <w:pStyle w:val="ConsPlusNormal"/>
        <w:jc w:val="center"/>
      </w:pPr>
      <w:r w:rsidRPr="009E66F5">
        <w:t>20 сентября 2026 года</w:t>
      </w:r>
    </w:p>
    <w:p w:rsidR="00463CAC" w:rsidRPr="009E66F5" w:rsidRDefault="00463CAC" w:rsidP="002822BA">
      <w:pPr>
        <w:pStyle w:val="ConsPlusNonformat"/>
        <w:jc w:val="both"/>
        <w:rPr>
          <w:color w:val="auto"/>
          <w:sz w:val="14"/>
        </w:rPr>
      </w:pPr>
    </w:p>
    <w:p w:rsidR="00463CAC" w:rsidRPr="009E66F5" w:rsidRDefault="00463CAC" w:rsidP="002822BA">
      <w:pPr>
        <w:pStyle w:val="ConsPlusNonformat"/>
        <w:ind w:firstLine="567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Мы, нижеподписавшиеся, поддерживаем самовыдвижение кандидата в депутаты по одномандатному избирательному округу № 16 Новокузнецкого городского округа гражданина __________________________   ___________________________________________________________,</w:t>
      </w:r>
    </w:p>
    <w:p w:rsidR="00463CAC" w:rsidRPr="009E66F5" w:rsidRDefault="00463CAC" w:rsidP="002822BA">
      <w:pPr>
        <w:pStyle w:val="ConsPlusNonformat"/>
        <w:ind w:left="4956" w:firstLine="708"/>
        <w:jc w:val="both"/>
        <w:rPr>
          <w:rFonts w:ascii="Times New Roman" w:hAnsi="Times New Roman"/>
          <w:color w:val="auto"/>
          <w:sz w:val="16"/>
          <w:szCs w:val="16"/>
        </w:rPr>
      </w:pPr>
      <w:r w:rsidRPr="009E66F5">
        <w:rPr>
          <w:rFonts w:ascii="Times New Roman" w:hAnsi="Times New Roman"/>
          <w:color w:val="auto"/>
          <w:sz w:val="16"/>
          <w:szCs w:val="16"/>
        </w:rPr>
        <w:t>(гражданство)</w:t>
      </w:r>
      <w:r w:rsidRPr="009E66F5">
        <w:rPr>
          <w:rFonts w:ascii="Times New Roman" w:hAnsi="Times New Roman"/>
          <w:color w:val="auto"/>
          <w:vertAlign w:val="superscript"/>
        </w:rPr>
        <w:t>1</w:t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  <w:t>(фамилия, имя, отчество)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родившего _________________, работающего ________________________________________________________________________________________,</w:t>
      </w:r>
    </w:p>
    <w:p w:rsidR="00463CAC" w:rsidRPr="009E66F5" w:rsidRDefault="00463CAC" w:rsidP="002822BA">
      <w:pPr>
        <w:pStyle w:val="ConsPlusNonformat"/>
        <w:ind w:left="4678" w:hanging="3262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(дата рождения)</w:t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 xml:space="preserve">                  (место работы, занимаемая должность или род занятий,  если  кандидат является депутатом и осуществляет свои полномочия</w:t>
      </w:r>
    </w:p>
    <w:p w:rsidR="00463CAC" w:rsidRPr="009E66F5" w:rsidRDefault="00463CAC" w:rsidP="002822BA">
      <w:pPr>
        <w:pStyle w:val="ConsPlusNonformat"/>
        <w:ind w:left="4678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на непостоянной основе, - сведения об этом с указанием наименования соответствующего представительного органа)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проживающего __________________________________________________________________________________________________________________.</w:t>
      </w:r>
    </w:p>
    <w:p w:rsidR="00463CAC" w:rsidRPr="009E66F5" w:rsidRDefault="00463CAC" w:rsidP="002822BA">
      <w:pPr>
        <w:pStyle w:val="ConsPlusNonformat"/>
        <w:ind w:left="3540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 xml:space="preserve"> (наименование субъекта Российской Федерации, района, города, иного населенного пункта, где находится место жительства)</w:t>
      </w:r>
    </w:p>
    <w:p w:rsidR="00463CAC" w:rsidRPr="009E66F5" w:rsidRDefault="00463CAC" w:rsidP="002822BA">
      <w:pPr>
        <w:pStyle w:val="ConsPlusNormal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10"/>
        <w:gridCol w:w="3138"/>
        <w:gridCol w:w="2835"/>
        <w:gridCol w:w="2693"/>
        <w:gridCol w:w="2694"/>
        <w:gridCol w:w="1701"/>
        <w:gridCol w:w="1843"/>
      </w:tblGrid>
      <w:tr w:rsidR="00463CAC" w:rsidRPr="009E66F5" w:rsidTr="002822BA"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N п/п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Фамилия, имя, отчество</w:t>
            </w: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Год рождения (в возрасте 18 лет - дополнительно число и месяц рождения)</w:t>
            </w: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Адрес места жительства</w:t>
            </w:r>
            <w:r w:rsidRPr="009E66F5">
              <w:rPr>
                <w:sz w:val="20"/>
                <w:vertAlign w:val="superscript"/>
              </w:rPr>
              <w:t>2</w:t>
            </w: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Дата внесения подписи</w:t>
            </w: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Подпись</w:t>
            </w: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1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2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3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4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5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</w:tbl>
    <w:p w:rsidR="00463CAC" w:rsidRPr="009E66F5" w:rsidRDefault="00463CAC" w:rsidP="002822BA">
      <w:pPr>
        <w:pStyle w:val="ConsPlusNormal"/>
        <w:jc w:val="both"/>
        <w:rPr>
          <w:sz w:val="16"/>
        </w:rPr>
      </w:pP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Подписной лист удостоверяю: _____________________________________________________________________________________________________</w:t>
      </w:r>
    </w:p>
    <w:p w:rsidR="00463CAC" w:rsidRPr="009E66F5" w:rsidRDefault="00463CAC" w:rsidP="002822BA">
      <w:pPr>
        <w:spacing w:after="90"/>
        <w:ind w:left="855" w:right="675"/>
        <w:jc w:val="center"/>
        <w:rPr>
          <w:color w:val="auto"/>
        </w:rPr>
      </w:pPr>
      <w:r w:rsidRPr="009E66F5">
        <w:rPr>
          <w:color w:val="auto"/>
          <w:sz w:val="17"/>
        </w:rPr>
        <w:t>(фамилия, имя, отчество, дата рождения, адрес места жительства</w:t>
      </w:r>
      <w:r w:rsidRPr="009E66F5">
        <w:rPr>
          <w:color w:val="auto"/>
          <w:sz w:val="17"/>
          <w:vertAlign w:val="superscript"/>
        </w:rPr>
        <w:t>2</w:t>
      </w:r>
      <w:r w:rsidRPr="009E66F5">
        <w:rPr>
          <w:color w:val="auto"/>
        </w:rPr>
        <w:t xml:space="preserve"> </w:t>
      </w:r>
      <w:r w:rsidRPr="009E66F5">
        <w:rPr>
          <w:color w:val="auto"/>
          <w:sz w:val="17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  <w:r w:rsidRPr="009E66F5">
        <w:rPr>
          <w:rFonts w:ascii="Times New Roman" w:hAnsi="Times New Roman"/>
          <w:color w:val="auto"/>
          <w:sz w:val="22"/>
        </w:rPr>
        <w:t>Кандидат ___________________________________________________________________________________________________________________________________</w:t>
      </w:r>
    </w:p>
    <w:p w:rsidR="00463CAC" w:rsidRPr="009E66F5" w:rsidRDefault="00463CAC" w:rsidP="002822BA">
      <w:pPr>
        <w:pStyle w:val="ConsPlusNonformat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(фамилия, имя, отчество, подпись и дата ее внесения)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</w:p>
    <w:p w:rsidR="00463CAC" w:rsidRPr="009E66F5" w:rsidRDefault="00463CAC" w:rsidP="002822BA">
      <w:pPr>
        <w:rPr>
          <w:b/>
          <w:color w:val="auto"/>
          <w:sz w:val="27"/>
        </w:rPr>
      </w:pPr>
      <w:r w:rsidRPr="009E66F5">
        <w:rPr>
          <w:b/>
          <w:color w:val="auto"/>
          <w:sz w:val="27"/>
        </w:rPr>
        <w:br w:type="page"/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</w:rPr>
      </w:pPr>
      <w:r w:rsidRPr="009E66F5">
        <w:rPr>
          <w:b/>
          <w:color w:val="auto"/>
          <w:sz w:val="27"/>
        </w:rPr>
        <w:t>Примечание</w:t>
      </w:r>
      <w:r w:rsidRPr="009E66F5">
        <w:rPr>
          <w:color w:val="auto"/>
        </w:rPr>
        <w:t>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 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 2 статьи 33 Федерального закона "Об 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 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</w:rPr>
      </w:pPr>
      <w:r w:rsidRPr="009E66F5">
        <w:rPr>
          <w:color w:val="auto"/>
        </w:rPr>
        <w:t>____________________________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1</w:t>
      </w:r>
      <w:r w:rsidRPr="009E66F5">
        <w:rPr>
          <w:color w:val="auto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2</w:t>
      </w:r>
      <w:r w:rsidRPr="009E66F5">
        <w:rPr>
          <w:color w:val="auto"/>
        </w:rPr>
        <w:t> Адрес места жительства может не содержать каких-либо из указанных в подпункте 5 статьи 2 Федерального закона "Об 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463CAC" w:rsidRPr="009E66F5" w:rsidRDefault="00463CAC" w:rsidP="002822BA">
      <w:pPr>
        <w:rPr>
          <w:color w:val="auto"/>
          <w:sz w:val="24"/>
        </w:rPr>
      </w:pPr>
      <w:r w:rsidRPr="009E66F5">
        <w:rPr>
          <w:color w:val="auto"/>
          <w:sz w:val="24"/>
        </w:rPr>
        <w:br w:type="page"/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Приложение 36</w:t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 xml:space="preserve">к решению ТИК Центрального района </w:t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Новокузнецкого городского округа</w:t>
      </w:r>
    </w:p>
    <w:p w:rsidR="00463CAC" w:rsidRPr="009E66F5" w:rsidRDefault="00463CAC" w:rsidP="002822BA">
      <w:pPr>
        <w:tabs>
          <w:tab w:val="left" w:pos="10348"/>
        </w:tabs>
        <w:ind w:firstLine="10773"/>
        <w:jc w:val="center"/>
        <w:rPr>
          <w:color w:val="auto"/>
        </w:rPr>
      </w:pPr>
      <w:r w:rsidRPr="009E66F5">
        <w:rPr>
          <w:color w:val="auto"/>
        </w:rPr>
        <w:t>от 01.07.2026  № 11/44</w:t>
      </w:r>
    </w:p>
    <w:p w:rsidR="00463CAC" w:rsidRPr="009E66F5" w:rsidRDefault="00463CAC" w:rsidP="002822BA">
      <w:pPr>
        <w:pStyle w:val="ConsPlusNormal"/>
        <w:jc w:val="center"/>
      </w:pPr>
      <w:r w:rsidRPr="009E66F5">
        <w:t>ПОДПИСНОЙ ЛИСТ</w:t>
      </w:r>
    </w:p>
    <w:p w:rsidR="00463CAC" w:rsidRPr="009E66F5" w:rsidRDefault="00463CAC" w:rsidP="002822BA">
      <w:pPr>
        <w:pStyle w:val="ConsPlusNormal"/>
        <w:jc w:val="center"/>
      </w:pPr>
      <w:r w:rsidRPr="009E66F5">
        <w:t>Выборы депутатов Новокузнецкого городского Совета народных депутатов</w:t>
      </w:r>
    </w:p>
    <w:p w:rsidR="00463CAC" w:rsidRPr="009E66F5" w:rsidRDefault="00463CAC" w:rsidP="002822BA">
      <w:pPr>
        <w:pStyle w:val="ConsPlusNormal"/>
        <w:jc w:val="center"/>
      </w:pPr>
      <w:r w:rsidRPr="009E66F5">
        <w:t>20 сентября 2026 года</w:t>
      </w:r>
    </w:p>
    <w:p w:rsidR="00463CAC" w:rsidRPr="009E66F5" w:rsidRDefault="00463CAC" w:rsidP="002822BA">
      <w:pPr>
        <w:pStyle w:val="ConsPlusNonformat"/>
        <w:jc w:val="both"/>
        <w:rPr>
          <w:color w:val="auto"/>
          <w:sz w:val="14"/>
        </w:rPr>
      </w:pPr>
    </w:p>
    <w:p w:rsidR="00463CAC" w:rsidRPr="009E66F5" w:rsidRDefault="00463CAC" w:rsidP="002822BA">
      <w:pPr>
        <w:pStyle w:val="ConsPlusNonformat"/>
        <w:ind w:firstLine="567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Мы, нижеподписавшиеся, поддерживаем самовыдвижение кандидата в депутаты по одномандатному избирательному округу № 17 Новокузнецкого городского округа гражданина __________________________   ___________________________________________________________,</w:t>
      </w:r>
    </w:p>
    <w:p w:rsidR="00463CAC" w:rsidRPr="009E66F5" w:rsidRDefault="00463CAC" w:rsidP="002822BA">
      <w:pPr>
        <w:pStyle w:val="ConsPlusNonformat"/>
        <w:ind w:left="4956" w:firstLine="708"/>
        <w:jc w:val="both"/>
        <w:rPr>
          <w:rFonts w:ascii="Times New Roman" w:hAnsi="Times New Roman"/>
          <w:color w:val="auto"/>
          <w:sz w:val="16"/>
          <w:szCs w:val="16"/>
        </w:rPr>
      </w:pPr>
      <w:r w:rsidRPr="009E66F5">
        <w:rPr>
          <w:rFonts w:ascii="Times New Roman" w:hAnsi="Times New Roman"/>
          <w:color w:val="auto"/>
          <w:sz w:val="16"/>
          <w:szCs w:val="16"/>
        </w:rPr>
        <w:t>(гражданство)</w:t>
      </w:r>
      <w:r w:rsidRPr="009E66F5">
        <w:rPr>
          <w:rFonts w:ascii="Times New Roman" w:hAnsi="Times New Roman"/>
          <w:color w:val="auto"/>
          <w:vertAlign w:val="superscript"/>
        </w:rPr>
        <w:t>1</w:t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  <w:t>(фамилия, имя, отчество)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родившего _________________, работающего ________________________________________________________________________________________,</w:t>
      </w:r>
    </w:p>
    <w:p w:rsidR="00463CAC" w:rsidRPr="009E66F5" w:rsidRDefault="00463CAC" w:rsidP="002822BA">
      <w:pPr>
        <w:pStyle w:val="ConsPlusNonformat"/>
        <w:ind w:left="4678" w:hanging="3262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(дата рождения)</w:t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 xml:space="preserve">                  (место работы, занимаемая должность или род занятий,  если  кандидат является депутатом и осуществляет свои полномочия</w:t>
      </w:r>
    </w:p>
    <w:p w:rsidR="00463CAC" w:rsidRPr="009E66F5" w:rsidRDefault="00463CAC" w:rsidP="002822BA">
      <w:pPr>
        <w:pStyle w:val="ConsPlusNonformat"/>
        <w:ind w:left="4678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на непостоянной основе, - сведения об этом с указанием наименования соответствующего представительного органа)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проживающего __________________________________________________________________________________________________________________.</w:t>
      </w:r>
    </w:p>
    <w:p w:rsidR="00463CAC" w:rsidRPr="009E66F5" w:rsidRDefault="00463CAC" w:rsidP="002822BA">
      <w:pPr>
        <w:pStyle w:val="ConsPlusNonformat"/>
        <w:ind w:left="3540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 xml:space="preserve"> (наименование субъекта Российской Федерации, района, города, иного населенного пункта, где находится место жительства)</w:t>
      </w:r>
    </w:p>
    <w:p w:rsidR="00463CAC" w:rsidRPr="009E66F5" w:rsidRDefault="00463CAC" w:rsidP="002822BA">
      <w:pPr>
        <w:pStyle w:val="ConsPlusNormal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10"/>
        <w:gridCol w:w="3138"/>
        <w:gridCol w:w="2835"/>
        <w:gridCol w:w="2693"/>
        <w:gridCol w:w="2694"/>
        <w:gridCol w:w="1701"/>
        <w:gridCol w:w="1843"/>
      </w:tblGrid>
      <w:tr w:rsidR="00463CAC" w:rsidRPr="009E66F5" w:rsidTr="002822BA"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N п/п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Фамилия, имя, отчество</w:t>
            </w: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Год рождения (в возрасте 18 лет - дополнительно число и месяц рождения)</w:t>
            </w: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Адрес места жительства</w:t>
            </w:r>
            <w:r w:rsidRPr="009E66F5">
              <w:rPr>
                <w:sz w:val="20"/>
                <w:vertAlign w:val="superscript"/>
              </w:rPr>
              <w:t>2</w:t>
            </w: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Дата внесения подписи</w:t>
            </w: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Подпись</w:t>
            </w: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1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2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3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4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5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</w:tbl>
    <w:p w:rsidR="00463CAC" w:rsidRPr="009E66F5" w:rsidRDefault="00463CAC" w:rsidP="002822BA">
      <w:pPr>
        <w:pStyle w:val="ConsPlusNormal"/>
        <w:jc w:val="both"/>
        <w:rPr>
          <w:sz w:val="16"/>
        </w:rPr>
      </w:pP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Подписной лист удостоверяю: _____________________________________________________________________________________________________</w:t>
      </w:r>
    </w:p>
    <w:p w:rsidR="00463CAC" w:rsidRPr="009E66F5" w:rsidRDefault="00463CAC" w:rsidP="002822BA">
      <w:pPr>
        <w:spacing w:after="90"/>
        <w:ind w:left="855" w:right="675"/>
        <w:jc w:val="center"/>
        <w:rPr>
          <w:color w:val="auto"/>
        </w:rPr>
      </w:pPr>
      <w:r w:rsidRPr="009E66F5">
        <w:rPr>
          <w:color w:val="auto"/>
          <w:sz w:val="17"/>
        </w:rPr>
        <w:t>(фамилия, имя, отчество, дата рождения, адрес места жительства</w:t>
      </w:r>
      <w:r w:rsidRPr="009E66F5">
        <w:rPr>
          <w:color w:val="auto"/>
          <w:sz w:val="17"/>
          <w:vertAlign w:val="superscript"/>
        </w:rPr>
        <w:t>2</w:t>
      </w:r>
      <w:r w:rsidRPr="009E66F5">
        <w:rPr>
          <w:color w:val="auto"/>
        </w:rPr>
        <w:t xml:space="preserve"> </w:t>
      </w:r>
      <w:r w:rsidRPr="009E66F5">
        <w:rPr>
          <w:color w:val="auto"/>
          <w:sz w:val="17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  <w:r w:rsidRPr="009E66F5">
        <w:rPr>
          <w:rFonts w:ascii="Times New Roman" w:hAnsi="Times New Roman"/>
          <w:color w:val="auto"/>
          <w:sz w:val="22"/>
        </w:rPr>
        <w:t>Кандидат ___________________________________________________________________________________________________________________________________</w:t>
      </w:r>
    </w:p>
    <w:p w:rsidR="00463CAC" w:rsidRPr="009E66F5" w:rsidRDefault="00463CAC" w:rsidP="002822BA">
      <w:pPr>
        <w:pStyle w:val="ConsPlusNonformat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(фамилия, имя, отчество, подпись и дата ее внесения)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</w:p>
    <w:p w:rsidR="00463CAC" w:rsidRPr="009E66F5" w:rsidRDefault="00463CAC" w:rsidP="002822BA">
      <w:pPr>
        <w:rPr>
          <w:b/>
          <w:color w:val="auto"/>
          <w:sz w:val="27"/>
        </w:rPr>
      </w:pPr>
      <w:r w:rsidRPr="009E66F5">
        <w:rPr>
          <w:b/>
          <w:color w:val="auto"/>
          <w:sz w:val="27"/>
        </w:rPr>
        <w:br w:type="page"/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</w:rPr>
      </w:pPr>
      <w:r w:rsidRPr="009E66F5">
        <w:rPr>
          <w:b/>
          <w:color w:val="auto"/>
          <w:sz w:val="27"/>
        </w:rPr>
        <w:t>Примечание</w:t>
      </w:r>
      <w:r w:rsidRPr="009E66F5">
        <w:rPr>
          <w:color w:val="auto"/>
        </w:rPr>
        <w:t>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 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 2 статьи 33 Федерального закона "Об 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 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</w:rPr>
      </w:pPr>
      <w:r w:rsidRPr="009E66F5">
        <w:rPr>
          <w:color w:val="auto"/>
        </w:rPr>
        <w:t>____________________________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1</w:t>
      </w:r>
      <w:r w:rsidRPr="009E66F5">
        <w:rPr>
          <w:color w:val="auto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2</w:t>
      </w:r>
      <w:r w:rsidRPr="009E66F5">
        <w:rPr>
          <w:color w:val="auto"/>
        </w:rPr>
        <w:t> Адрес места жительства может не содержать каких-либо из указанных в подпункте 5 статьи 2 Федерального закона "Об 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463CAC" w:rsidRPr="009E66F5" w:rsidRDefault="00463CAC" w:rsidP="002822BA">
      <w:pPr>
        <w:rPr>
          <w:color w:val="auto"/>
          <w:sz w:val="24"/>
        </w:rPr>
      </w:pPr>
      <w:r w:rsidRPr="009E66F5">
        <w:rPr>
          <w:color w:val="auto"/>
          <w:sz w:val="24"/>
        </w:rPr>
        <w:br w:type="page"/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Приложение 37</w:t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 xml:space="preserve">к решению ТИК Центрального района </w:t>
      </w:r>
    </w:p>
    <w:p w:rsidR="00463CAC" w:rsidRPr="009E66F5" w:rsidRDefault="00463CAC" w:rsidP="002822BA">
      <w:pPr>
        <w:ind w:firstLine="10773"/>
        <w:jc w:val="center"/>
        <w:rPr>
          <w:color w:val="auto"/>
        </w:rPr>
      </w:pPr>
      <w:r w:rsidRPr="009E66F5">
        <w:rPr>
          <w:color w:val="auto"/>
        </w:rPr>
        <w:t>Новокузнецкого городского округа</w:t>
      </w:r>
    </w:p>
    <w:p w:rsidR="00463CAC" w:rsidRPr="009E66F5" w:rsidRDefault="00463CAC" w:rsidP="002822BA">
      <w:pPr>
        <w:tabs>
          <w:tab w:val="left" w:pos="10348"/>
        </w:tabs>
        <w:ind w:firstLine="10773"/>
        <w:jc w:val="center"/>
        <w:rPr>
          <w:color w:val="auto"/>
        </w:rPr>
      </w:pPr>
      <w:r w:rsidRPr="009E66F5">
        <w:rPr>
          <w:color w:val="auto"/>
        </w:rPr>
        <w:t>от 01.07.2026  № 11/44</w:t>
      </w:r>
    </w:p>
    <w:p w:rsidR="00463CAC" w:rsidRPr="009E66F5" w:rsidRDefault="00463CAC" w:rsidP="002822BA">
      <w:pPr>
        <w:pStyle w:val="ConsPlusNormal"/>
        <w:jc w:val="center"/>
      </w:pPr>
      <w:r w:rsidRPr="009E66F5">
        <w:t>ПОДПИСНОЙ ЛИСТ</w:t>
      </w:r>
    </w:p>
    <w:p w:rsidR="00463CAC" w:rsidRPr="009E66F5" w:rsidRDefault="00463CAC" w:rsidP="002822BA">
      <w:pPr>
        <w:pStyle w:val="ConsPlusNormal"/>
        <w:jc w:val="center"/>
      </w:pPr>
      <w:r w:rsidRPr="009E66F5">
        <w:t>Выборы депутатов Новокузнецкого городского Совета народных депутатов</w:t>
      </w:r>
    </w:p>
    <w:p w:rsidR="00463CAC" w:rsidRPr="009E66F5" w:rsidRDefault="00463CAC" w:rsidP="002822BA">
      <w:pPr>
        <w:pStyle w:val="ConsPlusNormal"/>
        <w:jc w:val="center"/>
      </w:pPr>
      <w:r w:rsidRPr="009E66F5">
        <w:t>20 сентября 2026 года</w:t>
      </w:r>
    </w:p>
    <w:p w:rsidR="00463CAC" w:rsidRPr="009E66F5" w:rsidRDefault="00463CAC" w:rsidP="002822BA">
      <w:pPr>
        <w:pStyle w:val="ConsPlusNonformat"/>
        <w:jc w:val="both"/>
        <w:rPr>
          <w:color w:val="auto"/>
          <w:sz w:val="14"/>
        </w:rPr>
      </w:pPr>
    </w:p>
    <w:p w:rsidR="00463CAC" w:rsidRPr="009E66F5" w:rsidRDefault="00463CAC" w:rsidP="002822BA">
      <w:pPr>
        <w:pStyle w:val="ConsPlusNonformat"/>
        <w:ind w:firstLine="567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Мы, нижеподписавшиеся, поддерживаем самовыдвижение кандидата в депутаты по одномандатному избирательному округу № 18 Новокузнецкого городского округа гражданина __________________________   ___________________________________________________________,</w:t>
      </w:r>
    </w:p>
    <w:p w:rsidR="00463CAC" w:rsidRPr="009E66F5" w:rsidRDefault="00463CAC" w:rsidP="002822BA">
      <w:pPr>
        <w:pStyle w:val="ConsPlusNonformat"/>
        <w:ind w:left="4956" w:firstLine="708"/>
        <w:jc w:val="both"/>
        <w:rPr>
          <w:rFonts w:ascii="Times New Roman" w:hAnsi="Times New Roman"/>
          <w:color w:val="auto"/>
          <w:sz w:val="16"/>
          <w:szCs w:val="16"/>
        </w:rPr>
      </w:pPr>
      <w:r w:rsidRPr="009E66F5">
        <w:rPr>
          <w:rFonts w:ascii="Times New Roman" w:hAnsi="Times New Roman"/>
          <w:color w:val="auto"/>
          <w:sz w:val="16"/>
          <w:szCs w:val="16"/>
        </w:rPr>
        <w:t>(гражданство)</w:t>
      </w:r>
      <w:r w:rsidRPr="009E66F5">
        <w:rPr>
          <w:rFonts w:ascii="Times New Roman" w:hAnsi="Times New Roman"/>
          <w:color w:val="auto"/>
          <w:vertAlign w:val="superscript"/>
        </w:rPr>
        <w:t>1</w:t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</w:r>
      <w:r w:rsidRPr="009E66F5">
        <w:rPr>
          <w:rFonts w:ascii="Times New Roman" w:hAnsi="Times New Roman"/>
          <w:color w:val="auto"/>
          <w:sz w:val="16"/>
          <w:szCs w:val="16"/>
        </w:rPr>
        <w:tab/>
        <w:t>(фамилия, имя, отчество)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родившего _________________, работающего ________________________________________________________________________________________,</w:t>
      </w:r>
    </w:p>
    <w:p w:rsidR="00463CAC" w:rsidRPr="009E66F5" w:rsidRDefault="00463CAC" w:rsidP="002822BA">
      <w:pPr>
        <w:pStyle w:val="ConsPlusNonformat"/>
        <w:ind w:left="4678" w:hanging="3262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(дата рождения)</w:t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</w:r>
      <w:r w:rsidRPr="009E66F5">
        <w:rPr>
          <w:rFonts w:ascii="Times New Roman" w:hAnsi="Times New Roman"/>
          <w:color w:val="auto"/>
          <w:sz w:val="24"/>
          <w:vertAlign w:val="superscript"/>
        </w:rPr>
        <w:tab/>
        <w:t xml:space="preserve">                  (место работы, занимаемая должность или род занятий,  если  кандидат является депутатом и осуществляет свои полномочия</w:t>
      </w:r>
    </w:p>
    <w:p w:rsidR="00463CAC" w:rsidRPr="009E66F5" w:rsidRDefault="00463CAC" w:rsidP="002822BA">
      <w:pPr>
        <w:pStyle w:val="ConsPlusNonformat"/>
        <w:ind w:left="4678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на непостоянной основе, - сведения об этом с указанием наименования соответствующего представительного органа)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проживающего __________________________________________________________________________________________________________________.</w:t>
      </w:r>
    </w:p>
    <w:p w:rsidR="00463CAC" w:rsidRPr="009E66F5" w:rsidRDefault="00463CAC" w:rsidP="002822BA">
      <w:pPr>
        <w:pStyle w:val="ConsPlusNonformat"/>
        <w:ind w:left="3540" w:firstLine="708"/>
        <w:jc w:val="both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 xml:space="preserve"> (наименование субъекта Российской Федерации, района, города, иного населенного пункта, где находится место жительства)</w:t>
      </w:r>
    </w:p>
    <w:p w:rsidR="00463CAC" w:rsidRPr="009E66F5" w:rsidRDefault="00463CAC" w:rsidP="002822BA">
      <w:pPr>
        <w:pStyle w:val="ConsPlusNormal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10"/>
        <w:gridCol w:w="3138"/>
        <w:gridCol w:w="2835"/>
        <w:gridCol w:w="2693"/>
        <w:gridCol w:w="2694"/>
        <w:gridCol w:w="1701"/>
        <w:gridCol w:w="1843"/>
      </w:tblGrid>
      <w:tr w:rsidR="00463CAC" w:rsidRPr="009E66F5" w:rsidTr="002822BA"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N п/п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Фамилия, имя, отчество</w:t>
            </w: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Год рождения (в возрасте 18 лет - дополнительно число и месяц рождения)</w:t>
            </w: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Адрес места жительства</w:t>
            </w:r>
            <w:r w:rsidRPr="009E66F5">
              <w:rPr>
                <w:sz w:val="20"/>
                <w:vertAlign w:val="superscript"/>
              </w:rPr>
              <w:t>2</w:t>
            </w: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Дата внесения подписи</w:t>
            </w: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  <w:vAlign w:val="center"/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Подпись</w:t>
            </w: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1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2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3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4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  <w:tr w:rsidR="00463CAC" w:rsidRPr="009E66F5" w:rsidTr="002822BA">
        <w:trPr>
          <w:trHeight w:val="170"/>
        </w:trPr>
        <w:tc>
          <w:tcPr>
            <w:tcW w:w="610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jc w:val="center"/>
              <w:rPr>
                <w:sz w:val="20"/>
              </w:rPr>
            </w:pPr>
            <w:r w:rsidRPr="009E66F5">
              <w:rPr>
                <w:sz w:val="20"/>
              </w:rPr>
              <w:t>5</w:t>
            </w:r>
          </w:p>
        </w:tc>
        <w:tc>
          <w:tcPr>
            <w:tcW w:w="3138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835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2694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  <w:tc>
          <w:tcPr>
            <w:tcW w:w="1843" w:type="dxa"/>
            <w:tcMar>
              <w:top w:w="57" w:type="dxa"/>
              <w:left w:w="62" w:type="dxa"/>
              <w:bottom w:w="57" w:type="dxa"/>
              <w:right w:w="62" w:type="dxa"/>
            </w:tcMar>
          </w:tcPr>
          <w:p w:rsidR="00463CAC" w:rsidRPr="009E66F5" w:rsidRDefault="00463CAC" w:rsidP="002822BA">
            <w:pPr>
              <w:pStyle w:val="ConsPlusNormal"/>
              <w:rPr>
                <w:sz w:val="20"/>
              </w:rPr>
            </w:pPr>
          </w:p>
        </w:tc>
      </w:tr>
    </w:tbl>
    <w:p w:rsidR="00463CAC" w:rsidRPr="009E66F5" w:rsidRDefault="00463CAC" w:rsidP="002822BA">
      <w:pPr>
        <w:pStyle w:val="ConsPlusNormal"/>
        <w:jc w:val="both"/>
        <w:rPr>
          <w:sz w:val="16"/>
        </w:rPr>
      </w:pP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4"/>
        </w:rPr>
      </w:pPr>
      <w:r w:rsidRPr="009E66F5">
        <w:rPr>
          <w:rFonts w:ascii="Times New Roman" w:hAnsi="Times New Roman"/>
          <w:color w:val="auto"/>
          <w:sz w:val="24"/>
        </w:rPr>
        <w:t>Подписной лист удостоверяю: _____________________________________________________________________________________________________</w:t>
      </w:r>
    </w:p>
    <w:p w:rsidR="00463CAC" w:rsidRPr="009E66F5" w:rsidRDefault="00463CAC" w:rsidP="002822BA">
      <w:pPr>
        <w:spacing w:after="90"/>
        <w:ind w:left="855" w:right="675"/>
        <w:jc w:val="center"/>
        <w:rPr>
          <w:color w:val="auto"/>
        </w:rPr>
      </w:pPr>
      <w:r w:rsidRPr="009E66F5">
        <w:rPr>
          <w:color w:val="auto"/>
          <w:sz w:val="17"/>
        </w:rPr>
        <w:t>(фамилия, имя, отчество, дата рождения, адрес места жительства</w:t>
      </w:r>
      <w:r w:rsidRPr="009E66F5">
        <w:rPr>
          <w:color w:val="auto"/>
          <w:sz w:val="17"/>
          <w:vertAlign w:val="superscript"/>
        </w:rPr>
        <w:t>2</w:t>
      </w:r>
      <w:r w:rsidRPr="009E66F5">
        <w:rPr>
          <w:color w:val="auto"/>
        </w:rPr>
        <w:t xml:space="preserve"> </w:t>
      </w:r>
      <w:r w:rsidRPr="009E66F5">
        <w:rPr>
          <w:color w:val="auto"/>
          <w:sz w:val="17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  <w:r w:rsidRPr="009E66F5">
        <w:rPr>
          <w:rFonts w:ascii="Times New Roman" w:hAnsi="Times New Roman"/>
          <w:color w:val="auto"/>
          <w:sz w:val="22"/>
        </w:rPr>
        <w:t>Кандидат ___________________________________________________________________________________________________________________________________</w:t>
      </w:r>
    </w:p>
    <w:p w:rsidR="00463CAC" w:rsidRPr="009E66F5" w:rsidRDefault="00463CAC" w:rsidP="002822BA">
      <w:pPr>
        <w:pStyle w:val="ConsPlusNonformat"/>
        <w:jc w:val="center"/>
        <w:rPr>
          <w:rFonts w:ascii="Times New Roman" w:hAnsi="Times New Roman"/>
          <w:color w:val="auto"/>
          <w:sz w:val="24"/>
          <w:vertAlign w:val="superscript"/>
        </w:rPr>
      </w:pPr>
      <w:r w:rsidRPr="009E66F5">
        <w:rPr>
          <w:rFonts w:ascii="Times New Roman" w:hAnsi="Times New Roman"/>
          <w:color w:val="auto"/>
          <w:sz w:val="24"/>
          <w:vertAlign w:val="superscript"/>
        </w:rPr>
        <w:t>(фамилия, имя, отчество, подпись и дата ее внесения)</w:t>
      </w:r>
    </w:p>
    <w:p w:rsidR="00463CAC" w:rsidRPr="009E66F5" w:rsidRDefault="00463CAC" w:rsidP="002822BA">
      <w:pPr>
        <w:pStyle w:val="ConsPlusNonformat"/>
        <w:jc w:val="both"/>
        <w:rPr>
          <w:rFonts w:ascii="Times New Roman" w:hAnsi="Times New Roman"/>
          <w:color w:val="auto"/>
          <w:sz w:val="22"/>
        </w:rPr>
      </w:pPr>
    </w:p>
    <w:p w:rsidR="00463CAC" w:rsidRPr="009E66F5" w:rsidRDefault="00463CAC" w:rsidP="002822BA">
      <w:pPr>
        <w:rPr>
          <w:b/>
          <w:color w:val="auto"/>
          <w:sz w:val="27"/>
        </w:rPr>
      </w:pPr>
      <w:r w:rsidRPr="009E66F5">
        <w:rPr>
          <w:b/>
          <w:color w:val="auto"/>
          <w:sz w:val="27"/>
        </w:rPr>
        <w:br w:type="page"/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</w:rPr>
      </w:pPr>
      <w:r w:rsidRPr="009E66F5">
        <w:rPr>
          <w:b/>
          <w:color w:val="auto"/>
          <w:sz w:val="27"/>
        </w:rPr>
        <w:t>Примечание</w:t>
      </w:r>
      <w:r w:rsidRPr="009E66F5">
        <w:rPr>
          <w:color w:val="auto"/>
        </w:rPr>
        <w:t>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 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 2 статьи 33 Федерального закона "Об 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 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</w:rPr>
      </w:pPr>
      <w:r w:rsidRPr="009E66F5">
        <w:rPr>
          <w:color w:val="auto"/>
        </w:rPr>
        <w:t>____________________________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  <w:sz w:val="24"/>
        </w:rPr>
      </w:pPr>
      <w:r w:rsidRPr="009E66F5">
        <w:rPr>
          <w:color w:val="auto"/>
          <w:sz w:val="17"/>
        </w:rPr>
        <w:t>1</w:t>
      </w:r>
      <w:r w:rsidRPr="009E66F5">
        <w:rPr>
          <w:color w:val="auto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463CAC" w:rsidRPr="009E66F5" w:rsidRDefault="00463CAC" w:rsidP="002822BA">
      <w:pPr>
        <w:spacing w:before="90" w:after="90"/>
        <w:ind w:left="180"/>
        <w:jc w:val="both"/>
        <w:rPr>
          <w:color w:val="auto"/>
        </w:rPr>
      </w:pPr>
      <w:r w:rsidRPr="009E66F5">
        <w:rPr>
          <w:color w:val="auto"/>
          <w:sz w:val="17"/>
        </w:rPr>
        <w:t>2</w:t>
      </w:r>
      <w:r w:rsidRPr="009E66F5">
        <w:rPr>
          <w:color w:val="auto"/>
        </w:rPr>
        <w:t> Адрес места жительства может не содержать каких-либо из указанных в подпункте 5 статьи 2 Федерального закона "Об 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sectPr w:rsidR="00463CAC" w:rsidRPr="009E66F5" w:rsidSect="000103F9">
      <w:footerReference w:type="even" r:id="rId9"/>
      <w:footerReference w:type="default" r:id="rId10"/>
      <w:pgSz w:w="16838" w:h="11906" w:orient="landscape"/>
      <w:pgMar w:top="1134" w:right="680" w:bottom="567" w:left="720" w:header="709" w:footer="31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CAC" w:rsidRDefault="00463CAC">
      <w:r>
        <w:separator/>
      </w:r>
    </w:p>
  </w:endnote>
  <w:endnote w:type="continuationSeparator" w:id="0">
    <w:p w:rsidR="00463CAC" w:rsidRDefault="00463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CAC" w:rsidRDefault="00463CAC">
    <w:pPr>
      <w:pStyle w:val="Footer"/>
      <w:jc w:val="center"/>
      <w:rPr>
        <w:rStyle w:val="PageNumber"/>
      </w:rPr>
    </w:pPr>
  </w:p>
  <w:p w:rsidR="00463CAC" w:rsidRDefault="00463CA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CAC" w:rsidRDefault="00463CAC">
    <w:pPr>
      <w:pStyle w:val="Footer"/>
      <w:jc w:val="cen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63CAC" w:rsidRDefault="00463CA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CAC" w:rsidRDefault="00463CAC">
    <w:pPr>
      <w:pStyle w:val="Footer"/>
      <w:jc w:val="center"/>
      <w:rPr>
        <w:rStyle w:val="PageNumber"/>
      </w:rPr>
    </w:pPr>
  </w:p>
  <w:p w:rsidR="00463CAC" w:rsidRDefault="00463CAC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CAC" w:rsidRDefault="00463CAC">
    <w:pPr>
      <w:pStyle w:val="Footer"/>
      <w:jc w:val="cen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463CAC" w:rsidRDefault="00463CA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CAC" w:rsidRDefault="00463CAC">
      <w:r>
        <w:separator/>
      </w:r>
    </w:p>
  </w:footnote>
  <w:footnote w:type="continuationSeparator" w:id="0">
    <w:p w:rsidR="00463CAC" w:rsidRDefault="00463C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87332"/>
    <w:multiLevelType w:val="multilevel"/>
    <w:tmpl w:val="162855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0" w:hanging="43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5" w:hanging="505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30" w:hanging="65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0" w:hanging="79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5" w:hanging="935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5" w:hanging="1225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483C"/>
    <w:rsid w:val="000103F9"/>
    <w:rsid w:val="00054398"/>
    <w:rsid w:val="00236DAA"/>
    <w:rsid w:val="002520A5"/>
    <w:rsid w:val="002822BA"/>
    <w:rsid w:val="003309EB"/>
    <w:rsid w:val="00463CAC"/>
    <w:rsid w:val="00567B32"/>
    <w:rsid w:val="005C4FC3"/>
    <w:rsid w:val="009710D4"/>
    <w:rsid w:val="009B55F0"/>
    <w:rsid w:val="009D276B"/>
    <w:rsid w:val="009E66F5"/>
    <w:rsid w:val="00A5316B"/>
    <w:rsid w:val="00A76D68"/>
    <w:rsid w:val="00AC4E0E"/>
    <w:rsid w:val="00BD1114"/>
    <w:rsid w:val="00D81024"/>
    <w:rsid w:val="00DC483C"/>
    <w:rsid w:val="00F21D47"/>
    <w:rsid w:val="00FE1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3F9"/>
    <w:rPr>
      <w:rFonts w:ascii="Times New Roman" w:hAnsi="Times New Roman"/>
      <w:color w:val="000000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103F9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103F9"/>
    <w:pPr>
      <w:keepNext/>
      <w:keepLines/>
      <w:spacing w:before="200"/>
      <w:outlineLvl w:val="1"/>
    </w:pPr>
    <w:rPr>
      <w:rFonts w:ascii="Cambria" w:hAnsi="Cambria"/>
      <w:b/>
      <w:color w:val="4F81BD"/>
      <w:sz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103F9"/>
    <w:pPr>
      <w:spacing w:before="120" w:after="120"/>
      <w:jc w:val="both"/>
      <w:outlineLvl w:val="2"/>
    </w:pPr>
    <w:rPr>
      <w:rFonts w:ascii="XO Thames" w:hAnsi="XO Thames"/>
      <w:b/>
      <w:color w:val="auto"/>
      <w:sz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103F9"/>
    <w:pPr>
      <w:spacing w:before="120" w:after="120"/>
      <w:jc w:val="both"/>
      <w:outlineLvl w:val="3"/>
    </w:pPr>
    <w:rPr>
      <w:rFonts w:ascii="XO Thames" w:hAnsi="XO Thames"/>
      <w:b/>
      <w:color w:val="auto"/>
      <w:sz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103F9"/>
    <w:pPr>
      <w:spacing w:before="120" w:after="120"/>
      <w:jc w:val="both"/>
      <w:outlineLvl w:val="4"/>
    </w:pPr>
    <w:rPr>
      <w:rFonts w:ascii="XO Thames" w:hAnsi="XO Thames"/>
      <w:b/>
      <w:color w:val="auto"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1"/>
    <w:link w:val="Heading1"/>
    <w:uiPriority w:val="99"/>
    <w:locked/>
    <w:rsid w:val="000103F9"/>
    <w:rPr>
      <w:rFonts w:cs="Times New Roman"/>
      <w:sz w:val="28"/>
    </w:rPr>
  </w:style>
  <w:style w:type="character" w:customStyle="1" w:styleId="Heading2Char">
    <w:name w:val="Heading 2 Char"/>
    <w:basedOn w:val="1"/>
    <w:link w:val="Heading2"/>
    <w:uiPriority w:val="99"/>
    <w:locked/>
    <w:rsid w:val="000103F9"/>
    <w:rPr>
      <w:rFonts w:ascii="Cambria" w:hAnsi="Cambria" w:cs="Times New Roman"/>
      <w:b/>
      <w:color w:val="4F81BD"/>
      <w:sz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103F9"/>
    <w:rPr>
      <w:rFonts w:ascii="XO Thames" w:hAnsi="XO Thames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0103F9"/>
    <w:rPr>
      <w:rFonts w:ascii="XO Thames" w:hAnsi="XO Thames"/>
      <w:b/>
      <w:sz w:val="24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0103F9"/>
    <w:rPr>
      <w:rFonts w:ascii="XO Thames" w:hAnsi="XO Thames"/>
      <w:b/>
      <w:sz w:val="22"/>
    </w:rPr>
  </w:style>
  <w:style w:type="character" w:customStyle="1" w:styleId="1">
    <w:name w:val="Обычный1"/>
    <w:uiPriority w:val="99"/>
    <w:rsid w:val="000103F9"/>
    <w:rPr>
      <w:rFonts w:ascii="Times New Roman" w:hAnsi="Times New Roman"/>
    </w:rPr>
  </w:style>
  <w:style w:type="paragraph" w:styleId="TOC2">
    <w:name w:val="toc 2"/>
    <w:basedOn w:val="Normal"/>
    <w:next w:val="Normal"/>
    <w:link w:val="TOC2Char"/>
    <w:uiPriority w:val="99"/>
    <w:rsid w:val="000103F9"/>
    <w:pPr>
      <w:ind w:left="200"/>
    </w:pPr>
    <w:rPr>
      <w:rFonts w:ascii="XO Thames" w:hAnsi="XO Thames"/>
      <w:color w:val="auto"/>
      <w:sz w:val="28"/>
    </w:rPr>
  </w:style>
  <w:style w:type="character" w:customStyle="1" w:styleId="TOC2Char">
    <w:name w:val="TOC 2 Char"/>
    <w:link w:val="TOC2"/>
    <w:uiPriority w:val="99"/>
    <w:locked/>
    <w:rsid w:val="000103F9"/>
    <w:rPr>
      <w:rFonts w:ascii="XO Thames" w:hAnsi="XO Thames"/>
      <w:sz w:val="28"/>
    </w:rPr>
  </w:style>
  <w:style w:type="paragraph" w:styleId="TOC4">
    <w:name w:val="toc 4"/>
    <w:basedOn w:val="Normal"/>
    <w:next w:val="Normal"/>
    <w:link w:val="TOC4Char"/>
    <w:uiPriority w:val="99"/>
    <w:rsid w:val="000103F9"/>
    <w:pPr>
      <w:ind w:left="600"/>
    </w:pPr>
    <w:rPr>
      <w:rFonts w:ascii="XO Thames" w:hAnsi="XO Thames"/>
      <w:color w:val="auto"/>
      <w:sz w:val="28"/>
    </w:rPr>
  </w:style>
  <w:style w:type="character" w:customStyle="1" w:styleId="TOC4Char">
    <w:name w:val="TOC 4 Char"/>
    <w:link w:val="TOC4"/>
    <w:uiPriority w:val="99"/>
    <w:locked/>
    <w:rsid w:val="000103F9"/>
    <w:rPr>
      <w:rFonts w:ascii="XO Thames" w:hAnsi="XO Thames"/>
      <w:sz w:val="28"/>
    </w:rPr>
  </w:style>
  <w:style w:type="paragraph" w:styleId="BalloonText">
    <w:name w:val="Balloon Text"/>
    <w:basedOn w:val="Normal"/>
    <w:link w:val="BalloonTextChar"/>
    <w:uiPriority w:val="99"/>
    <w:rsid w:val="000103F9"/>
    <w:rPr>
      <w:rFonts w:ascii="Tahoma" w:hAnsi="Tahoma"/>
      <w:sz w:val="16"/>
    </w:rPr>
  </w:style>
  <w:style w:type="character" w:customStyle="1" w:styleId="BalloonTextChar">
    <w:name w:val="Balloon Text Char"/>
    <w:basedOn w:val="1"/>
    <w:link w:val="BalloonText"/>
    <w:uiPriority w:val="99"/>
    <w:locked/>
    <w:rsid w:val="000103F9"/>
    <w:rPr>
      <w:rFonts w:ascii="Tahoma" w:hAnsi="Tahoma" w:cs="Times New Roman"/>
      <w:sz w:val="16"/>
    </w:rPr>
  </w:style>
  <w:style w:type="paragraph" w:customStyle="1" w:styleId="ConsPlusNonformat">
    <w:name w:val="ConsPlusNonformat"/>
    <w:link w:val="ConsPlusNonformat1"/>
    <w:uiPriority w:val="99"/>
    <w:rsid w:val="000103F9"/>
    <w:pPr>
      <w:widowControl w:val="0"/>
    </w:pPr>
    <w:rPr>
      <w:rFonts w:ascii="Courier New" w:hAnsi="Courier New"/>
      <w:color w:val="000000"/>
      <w:sz w:val="20"/>
      <w:szCs w:val="20"/>
    </w:rPr>
  </w:style>
  <w:style w:type="character" w:customStyle="1" w:styleId="ConsPlusNonformat1">
    <w:name w:val="ConsPlusNonformat1"/>
    <w:link w:val="ConsPlusNonformat"/>
    <w:uiPriority w:val="99"/>
    <w:locked/>
    <w:rsid w:val="000103F9"/>
    <w:rPr>
      <w:rFonts w:ascii="Courier New" w:hAnsi="Courier New"/>
      <w:color w:val="000000"/>
      <w:lang w:val="ru-RU" w:eastAsia="ru-RU"/>
    </w:rPr>
  </w:style>
  <w:style w:type="paragraph" w:styleId="TOC6">
    <w:name w:val="toc 6"/>
    <w:basedOn w:val="Normal"/>
    <w:next w:val="Normal"/>
    <w:link w:val="TOC6Char"/>
    <w:uiPriority w:val="99"/>
    <w:rsid w:val="000103F9"/>
    <w:pPr>
      <w:ind w:left="1000"/>
    </w:pPr>
    <w:rPr>
      <w:rFonts w:ascii="XO Thames" w:hAnsi="XO Thames"/>
      <w:color w:val="auto"/>
      <w:sz w:val="28"/>
    </w:rPr>
  </w:style>
  <w:style w:type="character" w:customStyle="1" w:styleId="TOC6Char">
    <w:name w:val="TOC 6 Char"/>
    <w:link w:val="TOC6"/>
    <w:uiPriority w:val="99"/>
    <w:locked/>
    <w:rsid w:val="000103F9"/>
    <w:rPr>
      <w:rFonts w:ascii="XO Thames" w:hAnsi="XO Thames"/>
      <w:sz w:val="28"/>
    </w:rPr>
  </w:style>
  <w:style w:type="paragraph" w:styleId="TOC7">
    <w:name w:val="toc 7"/>
    <w:basedOn w:val="Normal"/>
    <w:next w:val="Normal"/>
    <w:link w:val="TOC7Char"/>
    <w:uiPriority w:val="99"/>
    <w:rsid w:val="000103F9"/>
    <w:pPr>
      <w:ind w:left="1200"/>
    </w:pPr>
    <w:rPr>
      <w:rFonts w:ascii="XO Thames" w:hAnsi="XO Thames"/>
      <w:color w:val="auto"/>
      <w:sz w:val="28"/>
    </w:rPr>
  </w:style>
  <w:style w:type="character" w:customStyle="1" w:styleId="TOC7Char">
    <w:name w:val="TOC 7 Char"/>
    <w:link w:val="TOC7"/>
    <w:uiPriority w:val="99"/>
    <w:locked/>
    <w:rsid w:val="000103F9"/>
    <w:rPr>
      <w:rFonts w:ascii="XO Thames" w:hAnsi="XO Thames"/>
      <w:sz w:val="28"/>
    </w:rPr>
  </w:style>
  <w:style w:type="paragraph" w:customStyle="1" w:styleId="Endnote">
    <w:name w:val="Endnote"/>
    <w:link w:val="Endnote1"/>
    <w:uiPriority w:val="99"/>
    <w:rsid w:val="000103F9"/>
    <w:pPr>
      <w:ind w:firstLine="851"/>
      <w:jc w:val="both"/>
    </w:pPr>
    <w:rPr>
      <w:rFonts w:ascii="XO Thames" w:hAnsi="XO Thames"/>
      <w:szCs w:val="20"/>
    </w:rPr>
  </w:style>
  <w:style w:type="character" w:customStyle="1" w:styleId="Endnote1">
    <w:name w:val="Endnote1"/>
    <w:link w:val="Endnote"/>
    <w:uiPriority w:val="99"/>
    <w:locked/>
    <w:rsid w:val="000103F9"/>
    <w:rPr>
      <w:rFonts w:ascii="XO Thames" w:hAnsi="XO Thames"/>
      <w:sz w:val="22"/>
    </w:rPr>
  </w:style>
  <w:style w:type="paragraph" w:customStyle="1" w:styleId="10">
    <w:name w:val="Знак сноски1"/>
    <w:basedOn w:val="11"/>
    <w:link w:val="FootnoteReference"/>
    <w:uiPriority w:val="99"/>
    <w:rsid w:val="000103F9"/>
    <w:rPr>
      <w:vertAlign w:val="superscript"/>
    </w:rPr>
  </w:style>
  <w:style w:type="character" w:styleId="FootnoteReference">
    <w:name w:val="footnote reference"/>
    <w:basedOn w:val="DefaultParagraphFont"/>
    <w:link w:val="10"/>
    <w:uiPriority w:val="99"/>
    <w:locked/>
    <w:rsid w:val="000103F9"/>
    <w:rPr>
      <w:rFonts w:cs="Times New Roman"/>
      <w:vertAlign w:val="superscript"/>
    </w:rPr>
  </w:style>
  <w:style w:type="paragraph" w:customStyle="1" w:styleId="ConsPlusTitle">
    <w:name w:val="ConsPlusTitle"/>
    <w:link w:val="ConsPlusTitle1"/>
    <w:uiPriority w:val="99"/>
    <w:rsid w:val="000103F9"/>
    <w:pPr>
      <w:widowControl w:val="0"/>
    </w:pPr>
    <w:rPr>
      <w:b/>
      <w:szCs w:val="20"/>
    </w:rPr>
  </w:style>
  <w:style w:type="character" w:customStyle="1" w:styleId="ConsPlusTitle1">
    <w:name w:val="ConsPlusTitle1"/>
    <w:link w:val="ConsPlusTitle"/>
    <w:uiPriority w:val="99"/>
    <w:locked/>
    <w:rsid w:val="000103F9"/>
    <w:rPr>
      <w:b/>
      <w:sz w:val="22"/>
    </w:rPr>
  </w:style>
  <w:style w:type="paragraph" w:styleId="Footer">
    <w:name w:val="footer"/>
    <w:basedOn w:val="Normal"/>
    <w:link w:val="FooterChar"/>
    <w:uiPriority w:val="99"/>
    <w:rsid w:val="000103F9"/>
    <w:pPr>
      <w:tabs>
        <w:tab w:val="center" w:pos="4677"/>
        <w:tab w:val="right" w:pos="9355"/>
      </w:tabs>
      <w:spacing w:before="100" w:after="100"/>
    </w:pPr>
    <w:rPr>
      <w:sz w:val="16"/>
    </w:rPr>
  </w:style>
  <w:style w:type="character" w:customStyle="1" w:styleId="FooterChar">
    <w:name w:val="Footer Char"/>
    <w:basedOn w:val="1"/>
    <w:link w:val="Footer"/>
    <w:uiPriority w:val="99"/>
    <w:locked/>
    <w:rsid w:val="000103F9"/>
    <w:rPr>
      <w:rFonts w:cs="Times New Roman"/>
      <w:sz w:val="16"/>
    </w:rPr>
  </w:style>
  <w:style w:type="paragraph" w:customStyle="1" w:styleId="apple-converted-space">
    <w:name w:val="apple-converted-space"/>
    <w:basedOn w:val="11"/>
    <w:link w:val="apple-converted-space1"/>
    <w:uiPriority w:val="99"/>
    <w:rsid w:val="000103F9"/>
  </w:style>
  <w:style w:type="character" w:customStyle="1" w:styleId="apple-converted-space1">
    <w:name w:val="apple-converted-space1"/>
    <w:basedOn w:val="DefaultParagraphFont"/>
    <w:link w:val="apple-converted-space"/>
    <w:uiPriority w:val="99"/>
    <w:locked/>
    <w:rsid w:val="000103F9"/>
    <w:rPr>
      <w:rFonts w:cs="Times New Roman"/>
    </w:rPr>
  </w:style>
  <w:style w:type="paragraph" w:customStyle="1" w:styleId="14-15">
    <w:name w:val="текст14-15"/>
    <w:basedOn w:val="Normal"/>
    <w:link w:val="14-151"/>
    <w:uiPriority w:val="99"/>
    <w:rsid w:val="000103F9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14-151">
    <w:name w:val="текст14-151"/>
    <w:basedOn w:val="1"/>
    <w:link w:val="14-15"/>
    <w:uiPriority w:val="99"/>
    <w:locked/>
    <w:rsid w:val="000103F9"/>
    <w:rPr>
      <w:rFonts w:cs="Times New Roman"/>
      <w:sz w:val="28"/>
    </w:rPr>
  </w:style>
  <w:style w:type="paragraph" w:styleId="NormalWeb">
    <w:name w:val="Normal (Web)"/>
    <w:basedOn w:val="Normal"/>
    <w:link w:val="NormalWebChar"/>
    <w:uiPriority w:val="99"/>
    <w:rsid w:val="000103F9"/>
    <w:pPr>
      <w:spacing w:beforeAutospacing="1" w:afterAutospacing="1"/>
    </w:pPr>
    <w:rPr>
      <w:sz w:val="24"/>
    </w:rPr>
  </w:style>
  <w:style w:type="character" w:customStyle="1" w:styleId="NormalWebChar">
    <w:name w:val="Normal (Web) Char"/>
    <w:basedOn w:val="1"/>
    <w:link w:val="NormalWeb"/>
    <w:uiPriority w:val="99"/>
    <w:locked/>
    <w:rsid w:val="000103F9"/>
    <w:rPr>
      <w:rFonts w:cs="Times New Roman"/>
      <w:sz w:val="24"/>
    </w:rPr>
  </w:style>
  <w:style w:type="paragraph" w:styleId="TOC3">
    <w:name w:val="toc 3"/>
    <w:basedOn w:val="Normal"/>
    <w:next w:val="Normal"/>
    <w:link w:val="TOC3Char"/>
    <w:uiPriority w:val="99"/>
    <w:rsid w:val="000103F9"/>
    <w:pPr>
      <w:ind w:left="400"/>
    </w:pPr>
    <w:rPr>
      <w:rFonts w:ascii="XO Thames" w:hAnsi="XO Thames"/>
      <w:color w:val="auto"/>
      <w:sz w:val="28"/>
    </w:rPr>
  </w:style>
  <w:style w:type="character" w:customStyle="1" w:styleId="TOC3Char">
    <w:name w:val="TOC 3 Char"/>
    <w:link w:val="TOC3"/>
    <w:uiPriority w:val="99"/>
    <w:locked/>
    <w:rsid w:val="000103F9"/>
    <w:rPr>
      <w:rFonts w:ascii="XO Thames" w:hAnsi="XO Thames"/>
      <w:sz w:val="28"/>
    </w:rPr>
  </w:style>
  <w:style w:type="paragraph" w:styleId="BodyTextIndent2">
    <w:name w:val="Body Text Indent 2"/>
    <w:basedOn w:val="Normal"/>
    <w:link w:val="BodyTextIndent2Char"/>
    <w:uiPriority w:val="99"/>
    <w:rsid w:val="000103F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1"/>
    <w:link w:val="BodyTextIndent2"/>
    <w:uiPriority w:val="99"/>
    <w:locked/>
    <w:rsid w:val="000103F9"/>
    <w:rPr>
      <w:rFonts w:cs="Times New Roman"/>
    </w:rPr>
  </w:style>
  <w:style w:type="paragraph" w:customStyle="1" w:styleId="12">
    <w:name w:val="Строгий1"/>
    <w:basedOn w:val="11"/>
    <w:link w:val="Strong"/>
    <w:uiPriority w:val="99"/>
    <w:rsid w:val="000103F9"/>
    <w:rPr>
      <w:rFonts w:ascii="Tahoma" w:hAnsi="Tahoma"/>
      <w:b/>
      <w:sz w:val="9"/>
    </w:rPr>
  </w:style>
  <w:style w:type="character" w:styleId="Strong">
    <w:name w:val="Strong"/>
    <w:basedOn w:val="DefaultParagraphFont"/>
    <w:link w:val="12"/>
    <w:uiPriority w:val="99"/>
    <w:qFormat/>
    <w:locked/>
    <w:rsid w:val="000103F9"/>
    <w:rPr>
      <w:rFonts w:ascii="Tahoma" w:hAnsi="Tahoma" w:cs="Times New Roman"/>
      <w:b/>
      <w:sz w:val="9"/>
    </w:rPr>
  </w:style>
  <w:style w:type="paragraph" w:customStyle="1" w:styleId="13">
    <w:name w:val="Гиперссылка1"/>
    <w:link w:val="Hyperlink"/>
    <w:uiPriority w:val="99"/>
    <w:rsid w:val="000103F9"/>
    <w:rPr>
      <w:color w:val="0000FF"/>
      <w:sz w:val="20"/>
      <w:szCs w:val="20"/>
      <w:u w:val="single"/>
    </w:rPr>
  </w:style>
  <w:style w:type="character" w:styleId="Hyperlink">
    <w:name w:val="Hyperlink"/>
    <w:basedOn w:val="DefaultParagraphFont"/>
    <w:link w:val="13"/>
    <w:uiPriority w:val="99"/>
    <w:locked/>
    <w:rsid w:val="000103F9"/>
    <w:rPr>
      <w:rFonts w:cs="Times New Roman"/>
      <w:color w:val="0000FF"/>
      <w:u w:val="single"/>
    </w:rPr>
  </w:style>
  <w:style w:type="paragraph" w:customStyle="1" w:styleId="Footnote">
    <w:name w:val="Footnote"/>
    <w:basedOn w:val="Normal"/>
    <w:link w:val="Footnote1"/>
    <w:uiPriority w:val="99"/>
    <w:rsid w:val="000103F9"/>
  </w:style>
  <w:style w:type="character" w:customStyle="1" w:styleId="Footnote1">
    <w:name w:val="Footnote1"/>
    <w:basedOn w:val="1"/>
    <w:link w:val="Footnote"/>
    <w:uiPriority w:val="99"/>
    <w:locked/>
    <w:rsid w:val="000103F9"/>
    <w:rPr>
      <w:rFonts w:cs="Times New Roman"/>
    </w:rPr>
  </w:style>
  <w:style w:type="paragraph" w:styleId="TOC1">
    <w:name w:val="toc 1"/>
    <w:basedOn w:val="Normal"/>
    <w:next w:val="Normal"/>
    <w:link w:val="TOC1Char"/>
    <w:uiPriority w:val="99"/>
    <w:rsid w:val="000103F9"/>
    <w:rPr>
      <w:rFonts w:ascii="XO Thames" w:hAnsi="XO Thames"/>
      <w:b/>
      <w:color w:val="auto"/>
      <w:sz w:val="28"/>
    </w:rPr>
  </w:style>
  <w:style w:type="character" w:customStyle="1" w:styleId="TOC1Char">
    <w:name w:val="TOC 1 Char"/>
    <w:link w:val="TOC1"/>
    <w:uiPriority w:val="99"/>
    <w:locked/>
    <w:rsid w:val="000103F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uiPriority w:val="99"/>
    <w:rsid w:val="000103F9"/>
    <w:pPr>
      <w:jc w:val="both"/>
    </w:pPr>
    <w:rPr>
      <w:rFonts w:ascii="XO Thames" w:hAnsi="XO Thames"/>
      <w:sz w:val="28"/>
      <w:szCs w:val="20"/>
    </w:rPr>
  </w:style>
  <w:style w:type="character" w:customStyle="1" w:styleId="HeaderandFooter1">
    <w:name w:val="Header and Footer1"/>
    <w:link w:val="HeaderandFooter"/>
    <w:uiPriority w:val="99"/>
    <w:locked/>
    <w:rsid w:val="000103F9"/>
    <w:rPr>
      <w:rFonts w:ascii="XO Thames" w:hAnsi="XO Thames"/>
      <w:sz w:val="28"/>
    </w:rPr>
  </w:style>
  <w:style w:type="paragraph" w:customStyle="1" w:styleId="ConsPlusNormal">
    <w:name w:val="ConsPlusNormal"/>
    <w:link w:val="ConsPlusNormal1"/>
    <w:uiPriority w:val="99"/>
    <w:rsid w:val="000103F9"/>
    <w:pPr>
      <w:widowControl w:val="0"/>
    </w:pPr>
    <w:rPr>
      <w:rFonts w:ascii="Times New Roman" w:hAnsi="Times New Roman"/>
      <w:sz w:val="24"/>
      <w:szCs w:val="20"/>
    </w:rPr>
  </w:style>
  <w:style w:type="character" w:customStyle="1" w:styleId="ConsPlusNormal1">
    <w:name w:val="ConsPlusNormal1"/>
    <w:link w:val="ConsPlusNormal"/>
    <w:uiPriority w:val="99"/>
    <w:locked/>
    <w:rsid w:val="000103F9"/>
    <w:rPr>
      <w:rFonts w:ascii="Times New Roman" w:hAnsi="Times New Roman"/>
      <w:sz w:val="24"/>
    </w:rPr>
  </w:style>
  <w:style w:type="paragraph" w:styleId="TOC9">
    <w:name w:val="toc 9"/>
    <w:basedOn w:val="Normal"/>
    <w:next w:val="Normal"/>
    <w:link w:val="TOC9Char"/>
    <w:uiPriority w:val="99"/>
    <w:rsid w:val="000103F9"/>
    <w:pPr>
      <w:ind w:left="1600"/>
    </w:pPr>
    <w:rPr>
      <w:rFonts w:ascii="XO Thames" w:hAnsi="XO Thames"/>
      <w:color w:val="auto"/>
      <w:sz w:val="28"/>
    </w:rPr>
  </w:style>
  <w:style w:type="character" w:customStyle="1" w:styleId="TOC9Char">
    <w:name w:val="TOC 9 Char"/>
    <w:link w:val="TOC9"/>
    <w:uiPriority w:val="99"/>
    <w:locked/>
    <w:rsid w:val="000103F9"/>
    <w:rPr>
      <w:rFonts w:ascii="XO Thames" w:hAnsi="XO Thames"/>
      <w:sz w:val="28"/>
    </w:rPr>
  </w:style>
  <w:style w:type="paragraph" w:customStyle="1" w:styleId="14-150">
    <w:name w:val="Текст 14-1.5"/>
    <w:basedOn w:val="Normal"/>
    <w:link w:val="14-1510"/>
    <w:uiPriority w:val="99"/>
    <w:rsid w:val="000103F9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10">
    <w:name w:val="Текст 14-1.51"/>
    <w:basedOn w:val="1"/>
    <w:link w:val="14-150"/>
    <w:uiPriority w:val="99"/>
    <w:locked/>
    <w:rsid w:val="000103F9"/>
    <w:rPr>
      <w:rFonts w:cs="Times New Roman"/>
      <w:sz w:val="28"/>
    </w:rPr>
  </w:style>
  <w:style w:type="paragraph" w:styleId="TOC8">
    <w:name w:val="toc 8"/>
    <w:basedOn w:val="Normal"/>
    <w:next w:val="Normal"/>
    <w:link w:val="TOC8Char"/>
    <w:uiPriority w:val="99"/>
    <w:rsid w:val="000103F9"/>
    <w:pPr>
      <w:ind w:left="1400"/>
    </w:pPr>
    <w:rPr>
      <w:rFonts w:ascii="XO Thames" w:hAnsi="XO Thames"/>
      <w:color w:val="auto"/>
      <w:sz w:val="28"/>
    </w:rPr>
  </w:style>
  <w:style w:type="character" w:customStyle="1" w:styleId="TOC8Char">
    <w:name w:val="TOC 8 Char"/>
    <w:link w:val="TOC8"/>
    <w:uiPriority w:val="99"/>
    <w:locked/>
    <w:rsid w:val="000103F9"/>
    <w:rPr>
      <w:rFonts w:ascii="XO Thames" w:hAnsi="XO Thames"/>
      <w:sz w:val="28"/>
    </w:rPr>
  </w:style>
  <w:style w:type="paragraph" w:styleId="Header">
    <w:name w:val="header"/>
    <w:basedOn w:val="Normal"/>
    <w:link w:val="HeaderChar"/>
    <w:uiPriority w:val="99"/>
    <w:rsid w:val="000103F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1"/>
    <w:link w:val="Header"/>
    <w:uiPriority w:val="99"/>
    <w:locked/>
    <w:rsid w:val="000103F9"/>
    <w:rPr>
      <w:rFonts w:cs="Times New Roman"/>
    </w:rPr>
  </w:style>
  <w:style w:type="paragraph" w:customStyle="1" w:styleId="14">
    <w:name w:val="Номер страницы1"/>
    <w:basedOn w:val="11"/>
    <w:link w:val="PageNumber"/>
    <w:uiPriority w:val="99"/>
    <w:rsid w:val="000103F9"/>
  </w:style>
  <w:style w:type="character" w:styleId="PageNumber">
    <w:name w:val="page number"/>
    <w:basedOn w:val="DefaultParagraphFont"/>
    <w:link w:val="14"/>
    <w:uiPriority w:val="99"/>
    <w:locked/>
    <w:rsid w:val="000103F9"/>
    <w:rPr>
      <w:rFonts w:cs="Times New Roman"/>
    </w:rPr>
  </w:style>
  <w:style w:type="paragraph" w:styleId="TOC5">
    <w:name w:val="toc 5"/>
    <w:basedOn w:val="Normal"/>
    <w:next w:val="Normal"/>
    <w:link w:val="TOC5Char"/>
    <w:uiPriority w:val="99"/>
    <w:rsid w:val="000103F9"/>
    <w:pPr>
      <w:ind w:left="800"/>
    </w:pPr>
    <w:rPr>
      <w:rFonts w:ascii="XO Thames" w:hAnsi="XO Thames"/>
      <w:color w:val="auto"/>
      <w:sz w:val="28"/>
    </w:rPr>
  </w:style>
  <w:style w:type="character" w:customStyle="1" w:styleId="TOC5Char">
    <w:name w:val="TOC 5 Char"/>
    <w:link w:val="TOC5"/>
    <w:uiPriority w:val="99"/>
    <w:locked/>
    <w:rsid w:val="000103F9"/>
    <w:rPr>
      <w:rFonts w:ascii="XO Thames" w:hAnsi="XO Thames"/>
      <w:sz w:val="28"/>
    </w:rPr>
  </w:style>
  <w:style w:type="paragraph" w:styleId="Subtitle">
    <w:name w:val="Subtitle"/>
    <w:basedOn w:val="Normal"/>
    <w:next w:val="Normal"/>
    <w:link w:val="SubtitleChar"/>
    <w:uiPriority w:val="99"/>
    <w:qFormat/>
    <w:rsid w:val="000103F9"/>
    <w:pPr>
      <w:jc w:val="both"/>
    </w:pPr>
    <w:rPr>
      <w:rFonts w:ascii="XO Thames" w:hAnsi="XO Thames"/>
      <w:i/>
      <w:color w:val="auto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103F9"/>
    <w:rPr>
      <w:rFonts w:ascii="XO Thames" w:hAnsi="XO Thames"/>
      <w:i/>
      <w:sz w:val="24"/>
    </w:rPr>
  </w:style>
  <w:style w:type="paragraph" w:styleId="Title">
    <w:name w:val="Title"/>
    <w:basedOn w:val="Normal"/>
    <w:next w:val="Normal"/>
    <w:link w:val="TitleChar"/>
    <w:uiPriority w:val="99"/>
    <w:qFormat/>
    <w:rsid w:val="000103F9"/>
    <w:pPr>
      <w:spacing w:before="567" w:after="567"/>
      <w:jc w:val="center"/>
    </w:pPr>
    <w:rPr>
      <w:rFonts w:ascii="XO Thames" w:hAnsi="XO Thames"/>
      <w:b/>
      <w:caps/>
      <w:color w:val="auto"/>
      <w:sz w:val="40"/>
    </w:rPr>
  </w:style>
  <w:style w:type="character" w:customStyle="1" w:styleId="TitleChar">
    <w:name w:val="Title Char"/>
    <w:basedOn w:val="DefaultParagraphFont"/>
    <w:link w:val="Title"/>
    <w:uiPriority w:val="99"/>
    <w:locked/>
    <w:rsid w:val="000103F9"/>
    <w:rPr>
      <w:rFonts w:ascii="XO Thames" w:hAnsi="XO Thames"/>
      <w:b/>
      <w:caps/>
      <w:sz w:val="40"/>
    </w:rPr>
  </w:style>
  <w:style w:type="paragraph" w:styleId="ListParagraph">
    <w:name w:val="List Paragraph"/>
    <w:basedOn w:val="Normal"/>
    <w:link w:val="ListParagraphChar"/>
    <w:uiPriority w:val="99"/>
    <w:qFormat/>
    <w:rsid w:val="000103F9"/>
    <w:pPr>
      <w:ind w:left="720"/>
      <w:contextualSpacing/>
    </w:pPr>
  </w:style>
  <w:style w:type="character" w:customStyle="1" w:styleId="ListParagraphChar">
    <w:name w:val="List Paragraph Char"/>
    <w:basedOn w:val="1"/>
    <w:link w:val="ListParagraph"/>
    <w:uiPriority w:val="99"/>
    <w:locked/>
    <w:rsid w:val="000103F9"/>
    <w:rPr>
      <w:rFonts w:cs="Times New Roman"/>
    </w:rPr>
  </w:style>
  <w:style w:type="paragraph" w:customStyle="1" w:styleId="11">
    <w:name w:val="Основной шрифт абзаца1"/>
    <w:link w:val="TableGrid"/>
    <w:uiPriority w:val="99"/>
    <w:rsid w:val="000103F9"/>
    <w:rPr>
      <w:color w:val="000000"/>
      <w:sz w:val="20"/>
      <w:szCs w:val="20"/>
    </w:rPr>
  </w:style>
  <w:style w:type="table" w:styleId="TableGrid">
    <w:name w:val="Table Grid"/>
    <w:basedOn w:val="TableNormal"/>
    <w:link w:val="11"/>
    <w:uiPriority w:val="99"/>
    <w:rsid w:val="000103F9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76</Pages>
  <Words>23168</Words>
  <Characters>-32766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Кемеровская область – Кузбасс</dc:title>
  <dc:subject/>
  <dc:creator>1</dc:creator>
  <cp:keywords/>
  <dc:description/>
  <cp:lastModifiedBy>1</cp:lastModifiedBy>
  <cp:revision>2</cp:revision>
  <dcterms:created xsi:type="dcterms:W3CDTF">2026-06-30T15:01:00Z</dcterms:created>
  <dcterms:modified xsi:type="dcterms:W3CDTF">2026-06-30T15:01:00Z</dcterms:modified>
</cp:coreProperties>
</file>